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850"/>
        <w:gridCol w:w="709"/>
        <w:gridCol w:w="307"/>
        <w:gridCol w:w="260"/>
        <w:gridCol w:w="425"/>
        <w:gridCol w:w="567"/>
        <w:gridCol w:w="268"/>
        <w:gridCol w:w="347"/>
        <w:gridCol w:w="803"/>
        <w:gridCol w:w="1064"/>
      </w:tblGrid>
      <w:tr w:rsidR="00517639" w:rsidRPr="00936546" w14:paraId="6381931C" w14:textId="77777777" w:rsidTr="008A3F88">
        <w:tc>
          <w:tcPr>
            <w:tcW w:w="8856" w:type="dxa"/>
            <w:gridSpan w:val="11"/>
          </w:tcPr>
          <w:p w14:paraId="7EBDC71C" w14:textId="77777777" w:rsidR="00517639" w:rsidRPr="00936546" w:rsidRDefault="00517639" w:rsidP="008A3F88">
            <w:pPr>
              <w:tabs>
                <w:tab w:val="left" w:pos="1830"/>
                <w:tab w:val="center" w:pos="4535"/>
              </w:tabs>
              <w:rPr>
                <w:rFonts w:cs="Arial"/>
                <w:b/>
              </w:rPr>
            </w:pPr>
            <w:r w:rsidRPr="00936546">
              <w:rPr>
                <w:rFonts w:cs="Arial"/>
              </w:rPr>
              <w:tab/>
            </w:r>
            <w:r w:rsidRPr="00936546">
              <w:rPr>
                <w:rFonts w:cs="Arial"/>
                <w:b/>
              </w:rPr>
              <w:tab/>
            </w:r>
            <w:r w:rsidRPr="00936546">
              <w:rPr>
                <w:rFonts w:cs="Arial"/>
                <w:b/>
              </w:rPr>
              <w:tab/>
              <w:t xml:space="preserve">                       </w:t>
            </w:r>
          </w:p>
          <w:p w14:paraId="518C7B5A" w14:textId="77777777" w:rsidR="00517639" w:rsidRPr="00936546" w:rsidRDefault="00517639" w:rsidP="008A3F88">
            <w:pPr>
              <w:jc w:val="center"/>
              <w:rPr>
                <w:rFonts w:cs="Arial"/>
                <w:b/>
              </w:rPr>
            </w:pPr>
          </w:p>
          <w:p w14:paraId="1565010B" w14:textId="733CD416" w:rsidR="00517639" w:rsidRPr="00936546" w:rsidRDefault="00517639" w:rsidP="008A3F88">
            <w:pPr>
              <w:rPr>
                <w:rFonts w:cs="Arial"/>
                <w:b/>
                <w:sz w:val="28"/>
                <w:szCs w:val="28"/>
              </w:rPr>
            </w:pPr>
            <w:r w:rsidRPr="00936546">
              <w:rPr>
                <w:rFonts w:cs="Arial"/>
                <w:b/>
                <w:sz w:val="28"/>
                <w:szCs w:val="28"/>
              </w:rPr>
              <w:t>STUDY ASSISTANCE APPLICATION FORM</w:t>
            </w:r>
          </w:p>
          <w:p w14:paraId="7FA14BB2" w14:textId="2391A2AA" w:rsidR="00BA63F6" w:rsidRPr="00936546" w:rsidRDefault="00BA63F6" w:rsidP="00BA63F6">
            <w:pPr>
              <w:ind w:left="284" w:hanging="284"/>
              <w:rPr>
                <w:rFonts w:cs="Arial"/>
                <w:b/>
                <w:sz w:val="16"/>
                <w:szCs w:val="16"/>
              </w:rPr>
            </w:pPr>
            <w:r w:rsidRPr="00A35A8F">
              <w:rPr>
                <w:rFonts w:cs="Arial"/>
                <w:b/>
                <w:sz w:val="16"/>
                <w:szCs w:val="16"/>
              </w:rPr>
              <w:t>To</w:t>
            </w:r>
            <w:r w:rsidRPr="00936546">
              <w:rPr>
                <w:rFonts w:cs="Arial"/>
                <w:b/>
                <w:sz w:val="16"/>
                <w:szCs w:val="16"/>
              </w:rPr>
              <w:t xml:space="preserve"> be completed by </w:t>
            </w:r>
            <w:r w:rsidR="001D5AE1">
              <w:rPr>
                <w:rFonts w:cs="Arial"/>
                <w:b/>
                <w:sz w:val="16"/>
                <w:szCs w:val="16"/>
              </w:rPr>
              <w:t xml:space="preserve">the </w:t>
            </w:r>
            <w:r w:rsidRPr="00936546">
              <w:rPr>
                <w:rFonts w:cs="Arial"/>
                <w:b/>
                <w:sz w:val="16"/>
                <w:szCs w:val="16"/>
              </w:rPr>
              <w:t>student applying.</w:t>
            </w:r>
          </w:p>
          <w:p w14:paraId="4FDA0EFC" w14:textId="394BEC94" w:rsidR="00F06CD6" w:rsidRPr="00936546" w:rsidRDefault="00BA63F6" w:rsidP="00F06CD6">
            <w:pPr>
              <w:ind w:left="284" w:hanging="284"/>
              <w:rPr>
                <w:rFonts w:cs="Arial"/>
                <w:b/>
                <w:sz w:val="16"/>
                <w:szCs w:val="16"/>
              </w:rPr>
            </w:pPr>
            <w:r w:rsidRPr="00936546">
              <w:rPr>
                <w:rFonts w:cs="Arial"/>
                <w:b/>
                <w:sz w:val="16"/>
                <w:szCs w:val="16"/>
              </w:rPr>
              <w:t xml:space="preserve">Please complete the form as fully and </w:t>
            </w:r>
            <w:r w:rsidR="00892C76">
              <w:rPr>
                <w:rFonts w:cs="Arial"/>
                <w:b/>
                <w:sz w:val="16"/>
                <w:szCs w:val="16"/>
              </w:rPr>
              <w:t>as</w:t>
            </w:r>
            <w:r w:rsidRPr="00936546">
              <w:rPr>
                <w:rFonts w:cs="Arial"/>
                <w:b/>
                <w:sz w:val="16"/>
                <w:szCs w:val="16"/>
              </w:rPr>
              <w:t xml:space="preserve"> truthfully as possible.</w:t>
            </w:r>
          </w:p>
          <w:p w14:paraId="4EBE8494" w14:textId="12358B0B" w:rsidR="00BA63F6" w:rsidRPr="00936546" w:rsidRDefault="00BA63F6" w:rsidP="00936546">
            <w:pPr>
              <w:rPr>
                <w:rFonts w:cs="Arial"/>
                <w:b/>
                <w:sz w:val="16"/>
                <w:szCs w:val="16"/>
              </w:rPr>
            </w:pPr>
          </w:p>
          <w:p w14:paraId="2B23E91C" w14:textId="57DC47A4" w:rsidR="00BA63F6" w:rsidRPr="00936546" w:rsidRDefault="00BA63F6" w:rsidP="00936546">
            <w:pPr>
              <w:tabs>
                <w:tab w:val="clear" w:pos="284"/>
                <w:tab w:val="left" w:pos="0"/>
              </w:tabs>
              <w:ind w:left="33" w:hanging="33"/>
              <w:rPr>
                <w:rFonts w:cs="Arial"/>
                <w:b/>
                <w:sz w:val="16"/>
                <w:szCs w:val="16"/>
              </w:rPr>
            </w:pPr>
          </w:p>
          <w:p w14:paraId="5EE5B233" w14:textId="294F9117" w:rsidR="00517639" w:rsidRPr="00936546" w:rsidRDefault="00936546" w:rsidP="00936546">
            <w:pPr>
              <w:tabs>
                <w:tab w:val="clear" w:pos="284"/>
                <w:tab w:val="left" w:pos="0"/>
              </w:tabs>
              <w:ind w:left="33" w:hanging="33"/>
              <w:rPr>
                <w:rFonts w:cs="Arial"/>
                <w:sz w:val="16"/>
                <w:szCs w:val="16"/>
              </w:rPr>
            </w:pPr>
            <w:r w:rsidRPr="00936546">
              <w:rPr>
                <w:rFonts w:cs="Arial"/>
                <w:b/>
                <w:sz w:val="16"/>
                <w:szCs w:val="16"/>
              </w:rPr>
              <w:t xml:space="preserve">By completing and submitting this form, you are consenting to the processing of your personal information. The processing of </w:t>
            </w:r>
            <w:proofErr w:type="gramStart"/>
            <w:r w:rsidRPr="00936546">
              <w:rPr>
                <w:rFonts w:cs="Arial"/>
                <w:b/>
                <w:sz w:val="16"/>
                <w:szCs w:val="16"/>
              </w:rPr>
              <w:t>your  personal</w:t>
            </w:r>
            <w:proofErr w:type="gramEnd"/>
            <w:r w:rsidRPr="00936546">
              <w:rPr>
                <w:rFonts w:cs="Arial"/>
                <w:b/>
                <w:sz w:val="16"/>
                <w:szCs w:val="16"/>
              </w:rPr>
              <w:t xml:space="preserve"> information is regulated by the </w:t>
            </w:r>
            <w:r w:rsidR="005956B5">
              <w:rPr>
                <w:rFonts w:cs="Arial"/>
                <w:b/>
                <w:sz w:val="16"/>
                <w:szCs w:val="16"/>
              </w:rPr>
              <w:t>FUCHS</w:t>
            </w:r>
            <w:r w:rsidRPr="00936546">
              <w:rPr>
                <w:rFonts w:cs="Arial"/>
                <w:b/>
                <w:sz w:val="16"/>
                <w:szCs w:val="16"/>
              </w:rPr>
              <w:t>’ Privacy Notification to Data Subjects when Collecting Personal Information, which has been availed to you. A copy of the Policy is also available upon written request.</w:t>
            </w:r>
          </w:p>
          <w:p w14:paraId="2CF23900" w14:textId="77777777" w:rsidR="00517639" w:rsidRPr="005956B5" w:rsidRDefault="00517639" w:rsidP="008A3F88">
            <w:pPr>
              <w:pStyle w:val="Tablecopy"/>
              <w:spacing w:after="120"/>
              <w:rPr>
                <w:rFonts w:cs="Arial"/>
                <w:b/>
              </w:rPr>
            </w:pPr>
          </w:p>
        </w:tc>
      </w:tr>
      <w:tr w:rsidR="00517639" w:rsidRPr="00936546" w14:paraId="70190273" w14:textId="77777777" w:rsidTr="008A3F88">
        <w:tc>
          <w:tcPr>
            <w:tcW w:w="8856" w:type="dxa"/>
            <w:gridSpan w:val="11"/>
          </w:tcPr>
          <w:p w14:paraId="7CF57867" w14:textId="77777777" w:rsidR="00517639" w:rsidRPr="00936546" w:rsidRDefault="00517639" w:rsidP="008A3F88">
            <w:pPr>
              <w:tabs>
                <w:tab w:val="left" w:pos="1830"/>
                <w:tab w:val="center" w:pos="4535"/>
              </w:tabs>
              <w:rPr>
                <w:rFonts w:cs="Arial"/>
                <w:b/>
              </w:rPr>
            </w:pPr>
            <w:r w:rsidRPr="00936546">
              <w:rPr>
                <w:rFonts w:cs="Arial"/>
                <w:b/>
              </w:rPr>
              <w:t>SECTION 1: PERSONAL DETAILS</w:t>
            </w:r>
          </w:p>
        </w:tc>
      </w:tr>
      <w:tr w:rsidR="00517639" w:rsidRPr="00936546" w14:paraId="49A9AF5E" w14:textId="77777777" w:rsidTr="008A3F88">
        <w:trPr>
          <w:trHeight w:val="394"/>
        </w:trPr>
        <w:tc>
          <w:tcPr>
            <w:tcW w:w="3256" w:type="dxa"/>
            <w:vAlign w:val="center"/>
          </w:tcPr>
          <w:p w14:paraId="0A7FD983" w14:textId="6C7DE111" w:rsidR="00517639" w:rsidRPr="005956B5" w:rsidRDefault="00BA63F6" w:rsidP="008A3F88">
            <w:pPr>
              <w:pStyle w:val="Tablecopy"/>
              <w:rPr>
                <w:rFonts w:cs="Arial"/>
              </w:rPr>
            </w:pPr>
            <w:r w:rsidRPr="005956B5">
              <w:rPr>
                <w:rFonts w:cs="Arial"/>
                <w:bCs/>
              </w:rPr>
              <w:t>S</w:t>
            </w:r>
            <w:r w:rsidR="00517639" w:rsidRPr="005956B5">
              <w:rPr>
                <w:rFonts w:cs="Arial"/>
                <w:bCs/>
              </w:rPr>
              <w:t>urname</w:t>
            </w:r>
          </w:p>
        </w:tc>
        <w:tc>
          <w:tcPr>
            <w:tcW w:w="5600" w:type="dxa"/>
            <w:gridSpan w:val="10"/>
            <w:vAlign w:val="center"/>
          </w:tcPr>
          <w:p w14:paraId="65C82112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08E6894D" w14:textId="77777777" w:rsidTr="008A3F88">
        <w:trPr>
          <w:trHeight w:val="429"/>
        </w:trPr>
        <w:tc>
          <w:tcPr>
            <w:tcW w:w="3256" w:type="dxa"/>
            <w:tcBorders>
              <w:bottom w:val="nil"/>
            </w:tcBorders>
          </w:tcPr>
          <w:p w14:paraId="0DB97E58" w14:textId="77777777" w:rsidR="00517639" w:rsidRPr="005956B5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5956B5">
              <w:rPr>
                <w:rFonts w:cs="Arial"/>
                <w:bCs/>
              </w:rPr>
              <w:t>Name(s)</w:t>
            </w:r>
          </w:p>
        </w:tc>
        <w:tc>
          <w:tcPr>
            <w:tcW w:w="5600" w:type="dxa"/>
            <w:gridSpan w:val="10"/>
            <w:tcBorders>
              <w:bottom w:val="nil"/>
            </w:tcBorders>
            <w:vAlign w:val="center"/>
          </w:tcPr>
          <w:p w14:paraId="2030BD9A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0A7DD108" w14:textId="77777777" w:rsidTr="008A3F88">
        <w:trPr>
          <w:trHeight w:val="429"/>
        </w:trPr>
        <w:tc>
          <w:tcPr>
            <w:tcW w:w="3256" w:type="dxa"/>
            <w:tcBorders>
              <w:bottom w:val="nil"/>
            </w:tcBorders>
          </w:tcPr>
          <w:p w14:paraId="0F2E05F9" w14:textId="34302E7B" w:rsidR="00517639" w:rsidRPr="005956B5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5956B5">
              <w:rPr>
                <w:rFonts w:cs="Arial"/>
              </w:rPr>
              <w:t xml:space="preserve">Date of </w:t>
            </w:r>
            <w:r w:rsidR="00BA63F6" w:rsidRPr="005956B5">
              <w:rPr>
                <w:rFonts w:cs="Arial"/>
              </w:rPr>
              <w:t>B</w:t>
            </w:r>
            <w:r w:rsidRPr="005956B5">
              <w:rPr>
                <w:rFonts w:cs="Arial"/>
              </w:rPr>
              <w:t>irth</w:t>
            </w:r>
          </w:p>
        </w:tc>
        <w:tc>
          <w:tcPr>
            <w:tcW w:w="5600" w:type="dxa"/>
            <w:gridSpan w:val="10"/>
            <w:tcBorders>
              <w:bottom w:val="nil"/>
            </w:tcBorders>
            <w:vAlign w:val="center"/>
          </w:tcPr>
          <w:p w14:paraId="73A7E15E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5CB0F612" w14:textId="77777777" w:rsidTr="008A3F88">
        <w:trPr>
          <w:trHeight w:val="429"/>
        </w:trPr>
        <w:tc>
          <w:tcPr>
            <w:tcW w:w="3256" w:type="dxa"/>
            <w:tcBorders>
              <w:bottom w:val="nil"/>
            </w:tcBorders>
          </w:tcPr>
          <w:p w14:paraId="17C8D961" w14:textId="77777777" w:rsidR="00517639" w:rsidRPr="005956B5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5956B5">
              <w:rPr>
                <w:rFonts w:cs="Arial"/>
              </w:rPr>
              <w:t>ID Number</w:t>
            </w:r>
          </w:p>
        </w:tc>
        <w:tc>
          <w:tcPr>
            <w:tcW w:w="5600" w:type="dxa"/>
            <w:gridSpan w:val="10"/>
            <w:tcBorders>
              <w:bottom w:val="nil"/>
            </w:tcBorders>
            <w:vAlign w:val="center"/>
          </w:tcPr>
          <w:p w14:paraId="0F481DEE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0C148740" w14:textId="77777777" w:rsidTr="008A3F88">
        <w:trPr>
          <w:trHeight w:val="380"/>
        </w:trPr>
        <w:tc>
          <w:tcPr>
            <w:tcW w:w="3256" w:type="dxa"/>
            <w:tcBorders>
              <w:bottom w:val="single" w:sz="4" w:space="0" w:color="auto"/>
            </w:tcBorders>
          </w:tcPr>
          <w:p w14:paraId="0BDCFCBD" w14:textId="77777777" w:rsidR="00517639" w:rsidRPr="005956B5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5956B5">
              <w:rPr>
                <w:rFonts w:cs="Arial"/>
              </w:rPr>
              <w:t>Nationality</w:t>
            </w:r>
          </w:p>
        </w:tc>
        <w:tc>
          <w:tcPr>
            <w:tcW w:w="5600" w:type="dxa"/>
            <w:gridSpan w:val="10"/>
            <w:tcBorders>
              <w:bottom w:val="single" w:sz="4" w:space="0" w:color="auto"/>
            </w:tcBorders>
            <w:vAlign w:val="center"/>
          </w:tcPr>
          <w:p w14:paraId="37D89D3A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4DCC34E2" w14:textId="77777777" w:rsidTr="008A3F88">
        <w:trPr>
          <w:trHeight w:val="80"/>
        </w:trPr>
        <w:tc>
          <w:tcPr>
            <w:tcW w:w="3256" w:type="dxa"/>
            <w:tcBorders>
              <w:bottom w:val="single" w:sz="4" w:space="0" w:color="auto"/>
            </w:tcBorders>
          </w:tcPr>
          <w:p w14:paraId="0A95592D" w14:textId="71EA3091" w:rsidR="00517639" w:rsidRPr="005956B5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5956B5">
              <w:rPr>
                <w:rFonts w:cs="Arial"/>
              </w:rPr>
              <w:t>Gender (male/ female</w:t>
            </w:r>
            <w:r w:rsidR="008A4B11">
              <w:rPr>
                <w:rFonts w:cs="Arial"/>
              </w:rPr>
              <w:t>/other</w:t>
            </w:r>
            <w:r w:rsidRPr="005956B5">
              <w:rPr>
                <w:rFonts w:cs="Arial"/>
              </w:rPr>
              <w:t>)</w:t>
            </w:r>
          </w:p>
        </w:tc>
        <w:tc>
          <w:tcPr>
            <w:tcW w:w="5600" w:type="dxa"/>
            <w:gridSpan w:val="10"/>
            <w:tcBorders>
              <w:bottom w:val="single" w:sz="4" w:space="0" w:color="auto"/>
            </w:tcBorders>
            <w:vAlign w:val="center"/>
          </w:tcPr>
          <w:p w14:paraId="1E8ACC4C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555CEFE5" w14:textId="77777777" w:rsidTr="008A3F88">
        <w:trPr>
          <w:trHeight w:val="80"/>
        </w:trPr>
        <w:tc>
          <w:tcPr>
            <w:tcW w:w="3256" w:type="dxa"/>
            <w:tcBorders>
              <w:bottom w:val="single" w:sz="4" w:space="0" w:color="auto"/>
            </w:tcBorders>
          </w:tcPr>
          <w:p w14:paraId="2E15A190" w14:textId="5E565E34" w:rsidR="00517639" w:rsidRPr="005956B5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5956B5">
              <w:rPr>
                <w:rFonts w:cs="Arial"/>
              </w:rPr>
              <w:t>Race (African/ Coloured/ Indian/ White</w:t>
            </w:r>
            <w:r w:rsidR="00BA63F6" w:rsidRPr="005956B5">
              <w:rPr>
                <w:rFonts w:cs="Arial"/>
              </w:rPr>
              <w:t>/Other (specify</w:t>
            </w:r>
            <w:r w:rsidRPr="005956B5">
              <w:rPr>
                <w:rFonts w:cs="Arial"/>
              </w:rPr>
              <w:t>)</w:t>
            </w:r>
          </w:p>
        </w:tc>
        <w:tc>
          <w:tcPr>
            <w:tcW w:w="5600" w:type="dxa"/>
            <w:gridSpan w:val="10"/>
            <w:tcBorders>
              <w:bottom w:val="single" w:sz="4" w:space="0" w:color="auto"/>
            </w:tcBorders>
            <w:vAlign w:val="center"/>
          </w:tcPr>
          <w:p w14:paraId="0EE3D487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4AA5E91A" w14:textId="77777777" w:rsidTr="008A3F88">
        <w:trPr>
          <w:trHeight w:val="80"/>
        </w:trPr>
        <w:tc>
          <w:tcPr>
            <w:tcW w:w="3256" w:type="dxa"/>
            <w:tcBorders>
              <w:bottom w:val="single" w:sz="4" w:space="0" w:color="auto"/>
            </w:tcBorders>
          </w:tcPr>
          <w:p w14:paraId="696C0E83" w14:textId="3A8C07E9" w:rsidR="00517639" w:rsidRPr="005956B5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5956B5">
              <w:rPr>
                <w:rFonts w:cs="Arial"/>
              </w:rPr>
              <w:t xml:space="preserve">Are you a person living with a disability? If </w:t>
            </w:r>
            <w:proofErr w:type="gramStart"/>
            <w:r w:rsidRPr="005956B5">
              <w:rPr>
                <w:rFonts w:cs="Arial"/>
              </w:rPr>
              <w:t>Yes</w:t>
            </w:r>
            <w:proofErr w:type="gramEnd"/>
            <w:r w:rsidRPr="005956B5">
              <w:rPr>
                <w:rFonts w:cs="Arial"/>
              </w:rPr>
              <w:t xml:space="preserve">, state </w:t>
            </w:r>
            <w:r w:rsidR="001D5AE1">
              <w:rPr>
                <w:rFonts w:cs="Arial"/>
              </w:rPr>
              <w:t xml:space="preserve">the </w:t>
            </w:r>
            <w:r w:rsidRPr="005956B5">
              <w:rPr>
                <w:rFonts w:cs="Arial"/>
              </w:rPr>
              <w:t xml:space="preserve">nature of </w:t>
            </w:r>
            <w:r w:rsidR="001D5AE1">
              <w:rPr>
                <w:rFonts w:cs="Arial"/>
              </w:rPr>
              <w:t xml:space="preserve">the </w:t>
            </w:r>
            <w:r w:rsidRPr="005956B5">
              <w:rPr>
                <w:rFonts w:cs="Arial"/>
              </w:rPr>
              <w:t xml:space="preserve">disability and attach </w:t>
            </w:r>
            <w:r w:rsidR="001D5AE1">
              <w:rPr>
                <w:rFonts w:cs="Arial"/>
              </w:rPr>
              <w:t xml:space="preserve">a </w:t>
            </w:r>
            <w:r w:rsidRPr="005956B5">
              <w:rPr>
                <w:rFonts w:cs="Arial"/>
              </w:rPr>
              <w:t>medical certificate</w:t>
            </w:r>
          </w:p>
        </w:tc>
        <w:tc>
          <w:tcPr>
            <w:tcW w:w="5600" w:type="dxa"/>
            <w:gridSpan w:val="10"/>
            <w:tcBorders>
              <w:bottom w:val="single" w:sz="4" w:space="0" w:color="auto"/>
            </w:tcBorders>
            <w:vAlign w:val="center"/>
          </w:tcPr>
          <w:p w14:paraId="7175AE20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24003E65" w14:textId="77777777" w:rsidTr="008A3F88">
        <w:trPr>
          <w:trHeight w:val="462"/>
        </w:trPr>
        <w:tc>
          <w:tcPr>
            <w:tcW w:w="3256" w:type="dxa"/>
            <w:tcBorders>
              <w:bottom w:val="single" w:sz="4" w:space="0" w:color="auto"/>
            </w:tcBorders>
          </w:tcPr>
          <w:p w14:paraId="59EC5E70" w14:textId="77777777" w:rsidR="00517639" w:rsidRPr="005956B5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5956B5">
              <w:rPr>
                <w:rFonts w:cs="Arial"/>
              </w:rPr>
              <w:t>Residential Address</w:t>
            </w:r>
          </w:p>
        </w:tc>
        <w:tc>
          <w:tcPr>
            <w:tcW w:w="5600" w:type="dxa"/>
            <w:gridSpan w:val="10"/>
            <w:tcBorders>
              <w:bottom w:val="single" w:sz="4" w:space="0" w:color="auto"/>
            </w:tcBorders>
            <w:vAlign w:val="center"/>
          </w:tcPr>
          <w:p w14:paraId="5BEFE047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  <w:p w14:paraId="1C7BEBB9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  <w:p w14:paraId="590EC935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  <w:p w14:paraId="2749EE84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  <w:p w14:paraId="5A5005E2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  <w:p w14:paraId="4AFE9754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0F5015" w:rsidRPr="00936546" w14:paraId="10D4DBFC" w14:textId="77777777" w:rsidTr="00727CC4">
        <w:trPr>
          <w:trHeight w:val="1538"/>
        </w:trPr>
        <w:tc>
          <w:tcPr>
            <w:tcW w:w="3256" w:type="dxa"/>
            <w:vAlign w:val="center"/>
          </w:tcPr>
          <w:p w14:paraId="38666A1B" w14:textId="77777777" w:rsidR="000F5015" w:rsidRPr="005956B5" w:rsidRDefault="000F5015" w:rsidP="008A3F88">
            <w:pPr>
              <w:pStyle w:val="Tablecopy"/>
              <w:rPr>
                <w:rFonts w:cs="Arial"/>
                <w:color w:val="000000"/>
                <w:szCs w:val="18"/>
              </w:rPr>
            </w:pPr>
            <w:r w:rsidRPr="005956B5">
              <w:rPr>
                <w:rFonts w:cs="Arial"/>
                <w:color w:val="000000"/>
                <w:szCs w:val="18"/>
              </w:rPr>
              <w:t>Postal Address</w:t>
            </w:r>
          </w:p>
          <w:p w14:paraId="4C01573D" w14:textId="77777777" w:rsidR="000F5015" w:rsidRPr="005956B5" w:rsidRDefault="000F5015" w:rsidP="008A3F88">
            <w:pPr>
              <w:pStyle w:val="Tablecopy"/>
              <w:rPr>
                <w:rFonts w:cs="Arial"/>
                <w:color w:val="000000"/>
                <w:szCs w:val="18"/>
              </w:rPr>
            </w:pPr>
          </w:p>
          <w:p w14:paraId="6A7C994C" w14:textId="77777777" w:rsidR="000F5015" w:rsidRPr="005956B5" w:rsidRDefault="000F5015" w:rsidP="008A3F88">
            <w:pPr>
              <w:pStyle w:val="Tablecopy"/>
              <w:rPr>
                <w:rFonts w:cs="Arial"/>
                <w:color w:val="000000"/>
                <w:szCs w:val="18"/>
              </w:rPr>
            </w:pPr>
          </w:p>
          <w:p w14:paraId="4911E628" w14:textId="77777777" w:rsidR="000F5015" w:rsidRPr="005956B5" w:rsidRDefault="000F5015" w:rsidP="008A3F88">
            <w:pPr>
              <w:pStyle w:val="Tablecopy"/>
              <w:rPr>
                <w:rFonts w:cs="Arial"/>
                <w:color w:val="000000"/>
                <w:szCs w:val="18"/>
              </w:rPr>
            </w:pPr>
          </w:p>
        </w:tc>
        <w:tc>
          <w:tcPr>
            <w:tcW w:w="5600" w:type="dxa"/>
            <w:gridSpan w:val="10"/>
          </w:tcPr>
          <w:p w14:paraId="4EB75570" w14:textId="77777777" w:rsidR="000F5015" w:rsidRPr="005956B5" w:rsidRDefault="000F5015" w:rsidP="008A3F88">
            <w:pPr>
              <w:pStyle w:val="Tablecopy"/>
              <w:rPr>
                <w:rFonts w:cs="Arial"/>
              </w:rPr>
            </w:pPr>
          </w:p>
          <w:p w14:paraId="6A557969" w14:textId="77777777" w:rsidR="000F5015" w:rsidRPr="005956B5" w:rsidRDefault="000F5015" w:rsidP="008A3F88">
            <w:pPr>
              <w:pStyle w:val="Tablecopy"/>
              <w:rPr>
                <w:rFonts w:cs="Arial"/>
              </w:rPr>
            </w:pPr>
          </w:p>
          <w:p w14:paraId="6C1F952C" w14:textId="77777777" w:rsidR="000F5015" w:rsidRPr="005956B5" w:rsidRDefault="000F5015" w:rsidP="008A3F88">
            <w:pPr>
              <w:pStyle w:val="Tablecopy"/>
              <w:rPr>
                <w:rFonts w:cs="Arial"/>
              </w:rPr>
            </w:pPr>
          </w:p>
          <w:p w14:paraId="12AAA5A2" w14:textId="77777777" w:rsidR="000F5015" w:rsidRPr="005956B5" w:rsidRDefault="000F5015" w:rsidP="008A3F88">
            <w:pPr>
              <w:pStyle w:val="Tablecopy"/>
              <w:rPr>
                <w:rFonts w:cs="Arial"/>
              </w:rPr>
            </w:pPr>
          </w:p>
          <w:p w14:paraId="37A0FA04" w14:textId="77777777" w:rsidR="000F5015" w:rsidRPr="005956B5" w:rsidRDefault="000F5015" w:rsidP="008A3F88">
            <w:pPr>
              <w:pStyle w:val="Tablecopy"/>
              <w:rPr>
                <w:rFonts w:cs="Arial"/>
              </w:rPr>
            </w:pPr>
          </w:p>
          <w:p w14:paraId="35A42DD7" w14:textId="77777777" w:rsidR="000F5015" w:rsidRPr="005956B5" w:rsidRDefault="000F5015" w:rsidP="008A3F88">
            <w:pPr>
              <w:pStyle w:val="Tablecopy"/>
              <w:rPr>
                <w:rFonts w:cs="Arial"/>
              </w:rPr>
            </w:pPr>
          </w:p>
          <w:p w14:paraId="767F6865" w14:textId="77777777" w:rsidR="000F5015" w:rsidRPr="005956B5" w:rsidRDefault="000F5015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274FA9E0" w14:textId="77777777" w:rsidTr="008A3F88">
        <w:trPr>
          <w:cantSplit/>
          <w:trHeight w:val="391"/>
        </w:trPr>
        <w:tc>
          <w:tcPr>
            <w:tcW w:w="3256" w:type="dxa"/>
            <w:tcBorders>
              <w:right w:val="single" w:sz="4" w:space="0" w:color="auto"/>
            </w:tcBorders>
            <w:vAlign w:val="center"/>
          </w:tcPr>
          <w:p w14:paraId="28C2CC3A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  <w:r w:rsidRPr="005956B5">
              <w:rPr>
                <w:rFonts w:cs="Arial"/>
              </w:rPr>
              <w:t>Contact Numbers (Self)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194A0" w14:textId="77777777" w:rsidR="00517639" w:rsidRPr="005956B5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BA63F6" w:rsidRPr="00936546" w14:paraId="2B9079DA" w14:textId="77777777" w:rsidTr="00514B0E">
        <w:trPr>
          <w:cantSplit/>
          <w:trHeight w:val="195"/>
        </w:trPr>
        <w:tc>
          <w:tcPr>
            <w:tcW w:w="3256" w:type="dxa"/>
            <w:tcBorders>
              <w:right w:val="single" w:sz="4" w:space="0" w:color="auto"/>
            </w:tcBorders>
            <w:vAlign w:val="center"/>
          </w:tcPr>
          <w:p w14:paraId="53C74790" w14:textId="4A5E72EA" w:rsidR="00BA63F6" w:rsidRPr="0034373F" w:rsidRDefault="00BA63F6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lastRenderedPageBreak/>
              <w:t>Email Address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58D73" w14:textId="77777777" w:rsidR="00BA63F6" w:rsidRPr="0034373F" w:rsidRDefault="00BA63F6" w:rsidP="008A3F88">
            <w:pPr>
              <w:pStyle w:val="Tablecopy"/>
              <w:rPr>
                <w:rFonts w:cs="Arial"/>
              </w:rPr>
            </w:pPr>
          </w:p>
        </w:tc>
      </w:tr>
      <w:tr w:rsidR="00BA63F6" w:rsidRPr="00936546" w14:paraId="240B7B9A" w14:textId="77777777" w:rsidTr="008A3F88">
        <w:trPr>
          <w:cantSplit/>
          <w:trHeight w:val="195"/>
        </w:trPr>
        <w:tc>
          <w:tcPr>
            <w:tcW w:w="3256" w:type="dxa"/>
            <w:tcBorders>
              <w:right w:val="single" w:sz="4" w:space="0" w:color="auto"/>
            </w:tcBorders>
            <w:vAlign w:val="center"/>
          </w:tcPr>
          <w:p w14:paraId="609F6A73" w14:textId="77777777" w:rsidR="00BA63F6" w:rsidRPr="0034373F" w:rsidRDefault="00BA63F6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397D7" w14:textId="77777777" w:rsidR="00BA63F6" w:rsidRPr="0034373F" w:rsidRDefault="00BA63F6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34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F9AF" w14:textId="77777777" w:rsidR="00BA63F6" w:rsidRPr="0034373F" w:rsidRDefault="00BA63F6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10FCD18B" w14:textId="77777777" w:rsidTr="008A3F88">
        <w:trPr>
          <w:cantSplit/>
          <w:trHeight w:val="195"/>
        </w:trPr>
        <w:tc>
          <w:tcPr>
            <w:tcW w:w="3256" w:type="dxa"/>
            <w:vMerge w:val="restart"/>
            <w:tcBorders>
              <w:right w:val="single" w:sz="4" w:space="0" w:color="auto"/>
            </w:tcBorders>
            <w:vAlign w:val="center"/>
          </w:tcPr>
          <w:p w14:paraId="3634B17F" w14:textId="758B4848" w:rsidR="00517639" w:rsidRPr="0034373F" w:rsidRDefault="00BA63F6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Alternative Contact Person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A14AE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Name</w:t>
            </w:r>
          </w:p>
        </w:tc>
        <w:tc>
          <w:tcPr>
            <w:tcW w:w="34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80BE3" w14:textId="7B60F9B3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Tel</w:t>
            </w:r>
            <w:r w:rsidR="00BA63F6" w:rsidRPr="0034373F">
              <w:rPr>
                <w:rFonts w:cs="Arial"/>
              </w:rPr>
              <w:t>ephone</w:t>
            </w:r>
            <w:r w:rsidRPr="0034373F">
              <w:rPr>
                <w:rFonts w:cs="Arial"/>
              </w:rPr>
              <w:t xml:space="preserve"> &amp; </w:t>
            </w:r>
            <w:r w:rsidR="00BA63F6" w:rsidRPr="0034373F">
              <w:rPr>
                <w:rFonts w:cs="Arial"/>
              </w:rPr>
              <w:t>Mobile Number</w:t>
            </w:r>
          </w:p>
        </w:tc>
      </w:tr>
      <w:tr w:rsidR="00517639" w:rsidRPr="00936546" w14:paraId="4BEB4872" w14:textId="77777777" w:rsidTr="008A3F88">
        <w:trPr>
          <w:cantSplit/>
          <w:trHeight w:val="195"/>
        </w:trPr>
        <w:tc>
          <w:tcPr>
            <w:tcW w:w="3256" w:type="dxa"/>
            <w:vMerge/>
            <w:tcBorders>
              <w:right w:val="single" w:sz="4" w:space="0" w:color="auto"/>
            </w:tcBorders>
            <w:vAlign w:val="center"/>
          </w:tcPr>
          <w:p w14:paraId="4DFF7F5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3F448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34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F4E4A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635C59E0" w14:textId="77777777" w:rsidTr="008A3F88">
        <w:trPr>
          <w:trHeight w:val="391"/>
        </w:trPr>
        <w:tc>
          <w:tcPr>
            <w:tcW w:w="3256" w:type="dxa"/>
          </w:tcPr>
          <w:p w14:paraId="1C4715E8" w14:textId="5258387E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 xml:space="preserve">Email </w:t>
            </w:r>
            <w:r w:rsidR="00BA63F6" w:rsidRPr="0034373F">
              <w:rPr>
                <w:rFonts w:cs="Arial"/>
              </w:rPr>
              <w:t>A</w:t>
            </w:r>
            <w:r w:rsidRPr="0034373F">
              <w:rPr>
                <w:rFonts w:cs="Arial"/>
              </w:rPr>
              <w:t>ddress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202C9C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468AC9AE" w14:textId="77777777" w:rsidTr="008A3F88">
        <w:trPr>
          <w:trHeight w:val="307"/>
        </w:trPr>
        <w:tc>
          <w:tcPr>
            <w:tcW w:w="8856" w:type="dxa"/>
            <w:gridSpan w:val="11"/>
          </w:tcPr>
          <w:p w14:paraId="68F0D44B" w14:textId="77777777" w:rsidR="00517639" w:rsidRPr="0034373F" w:rsidRDefault="00517639" w:rsidP="008A3F88">
            <w:pPr>
              <w:pStyle w:val="Tablecopy"/>
              <w:rPr>
                <w:rFonts w:cs="Arial"/>
                <w:b/>
              </w:rPr>
            </w:pPr>
          </w:p>
          <w:p w14:paraId="64FBB35C" w14:textId="27827547" w:rsidR="00517639" w:rsidRDefault="00517639" w:rsidP="008A3F88">
            <w:pPr>
              <w:pStyle w:val="Tablecopy"/>
              <w:rPr>
                <w:rFonts w:cs="Arial"/>
                <w:b/>
              </w:rPr>
            </w:pPr>
          </w:p>
          <w:p w14:paraId="52D9DF89" w14:textId="6343973F" w:rsidR="00B20F86" w:rsidRDefault="00B20F86" w:rsidP="008A3F88">
            <w:pPr>
              <w:pStyle w:val="Tablecopy"/>
              <w:rPr>
                <w:rFonts w:cs="Arial"/>
                <w:b/>
              </w:rPr>
            </w:pPr>
          </w:p>
          <w:p w14:paraId="330E2F2B" w14:textId="77777777" w:rsidR="00F655CD" w:rsidRPr="0034373F" w:rsidRDefault="00F655CD" w:rsidP="008A3F88">
            <w:pPr>
              <w:pStyle w:val="Tablecopy"/>
              <w:rPr>
                <w:rFonts w:cs="Arial"/>
                <w:b/>
              </w:rPr>
            </w:pPr>
          </w:p>
          <w:p w14:paraId="271CC0BE" w14:textId="77777777" w:rsidR="00517639" w:rsidRPr="0034373F" w:rsidRDefault="00517639" w:rsidP="008A3F88">
            <w:pPr>
              <w:pStyle w:val="Tablecopy"/>
              <w:rPr>
                <w:rFonts w:cs="Arial"/>
                <w:b/>
                <w:sz w:val="20"/>
              </w:rPr>
            </w:pPr>
            <w:r w:rsidRPr="0034373F">
              <w:rPr>
                <w:rFonts w:cs="Arial"/>
                <w:b/>
              </w:rPr>
              <w:t xml:space="preserve">SECTION 2: </w:t>
            </w:r>
            <w:r w:rsidRPr="0034373F">
              <w:rPr>
                <w:rFonts w:cs="Arial"/>
                <w:b/>
                <w:sz w:val="20"/>
              </w:rPr>
              <w:t>INTENDED STUDIES</w:t>
            </w:r>
          </w:p>
          <w:p w14:paraId="151AF738" w14:textId="77777777" w:rsidR="00517639" w:rsidRPr="0034373F" w:rsidRDefault="00517639" w:rsidP="008A3F88">
            <w:pPr>
              <w:pStyle w:val="Tablecopy"/>
              <w:rPr>
                <w:rFonts w:cs="Arial"/>
                <w:b/>
              </w:rPr>
            </w:pPr>
          </w:p>
        </w:tc>
      </w:tr>
      <w:tr w:rsidR="00517639" w:rsidRPr="00936546" w14:paraId="5D164720" w14:textId="77777777" w:rsidTr="008A3F88">
        <w:trPr>
          <w:trHeight w:val="391"/>
        </w:trPr>
        <w:tc>
          <w:tcPr>
            <w:tcW w:w="3256" w:type="dxa"/>
          </w:tcPr>
          <w:p w14:paraId="5567E3BD" w14:textId="1D7C2C5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 xml:space="preserve">Enrolment </w:t>
            </w:r>
            <w:r w:rsidR="005956B5">
              <w:rPr>
                <w:rFonts w:cs="Arial"/>
              </w:rPr>
              <w:t>D</w:t>
            </w:r>
            <w:r w:rsidRPr="0034373F">
              <w:rPr>
                <w:rFonts w:cs="Arial"/>
              </w:rPr>
              <w:t>ate</w:t>
            </w:r>
            <w:r w:rsidR="005956B5">
              <w:rPr>
                <w:rFonts w:cs="Arial"/>
              </w:rPr>
              <w:t xml:space="preserve"> </w:t>
            </w:r>
            <w:r w:rsidR="00C72AC0" w:rsidRPr="0034373F">
              <w:rPr>
                <w:rFonts w:cs="Arial"/>
              </w:rPr>
              <w:t>- Month and Year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98A719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344F30F7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3FE9DE04" w14:textId="77777777" w:rsidTr="008A3F88">
        <w:trPr>
          <w:trHeight w:val="391"/>
        </w:trPr>
        <w:tc>
          <w:tcPr>
            <w:tcW w:w="3256" w:type="dxa"/>
          </w:tcPr>
          <w:p w14:paraId="3AB376D5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Course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2ABEA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77273614" w14:textId="77777777" w:rsidTr="008A3F88">
        <w:trPr>
          <w:trHeight w:val="391"/>
        </w:trPr>
        <w:tc>
          <w:tcPr>
            <w:tcW w:w="3256" w:type="dxa"/>
          </w:tcPr>
          <w:p w14:paraId="09F7072A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 xml:space="preserve">Subjects </w:t>
            </w:r>
          </w:p>
          <w:p w14:paraId="64DA8336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  <w:p w14:paraId="2DE8AE39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  <w:p w14:paraId="527080FF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  <w:p w14:paraId="41118AA2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  <w:p w14:paraId="59003414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  <w:p w14:paraId="77DACB30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  <w:p w14:paraId="1FB1EE2B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560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0AB9AC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1E81AAFE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6F898BE4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0AC89DD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4D5B3BA8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400C88FA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3BEFBCB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29E65D78" w14:textId="77777777" w:rsidTr="008A3F88">
        <w:trPr>
          <w:trHeight w:val="391"/>
        </w:trPr>
        <w:tc>
          <w:tcPr>
            <w:tcW w:w="3256" w:type="dxa"/>
          </w:tcPr>
          <w:p w14:paraId="3652A4A9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Institution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3C9EE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8231B1" w:rsidRPr="00936546" w14:paraId="6244B906" w14:textId="77777777" w:rsidTr="008231B1">
        <w:trPr>
          <w:trHeight w:val="528"/>
        </w:trPr>
        <w:tc>
          <w:tcPr>
            <w:tcW w:w="3256" w:type="dxa"/>
            <w:vMerge w:val="restart"/>
          </w:tcPr>
          <w:p w14:paraId="059C8C4E" w14:textId="77777777" w:rsidR="008231B1" w:rsidRPr="0034373F" w:rsidRDefault="008231B1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 xml:space="preserve">Requested assistance </w:t>
            </w:r>
          </w:p>
          <w:p w14:paraId="61BF394B" w14:textId="3FBDD508" w:rsidR="008231B1" w:rsidRPr="0034373F" w:rsidRDefault="008231B1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(</w:t>
            </w:r>
            <w:proofErr w:type="gramStart"/>
            <w:r w:rsidRPr="0034373F">
              <w:rPr>
                <w:rFonts w:cs="Arial"/>
              </w:rPr>
              <w:t>list</w:t>
            </w:r>
            <w:proofErr w:type="gramEnd"/>
            <w:r w:rsidRPr="0034373F">
              <w:rPr>
                <w:rFonts w:cs="Arial"/>
              </w:rPr>
              <w:t xml:space="preserve"> required items e.g. tuition fees, textbooks, etc. and state amount(s) requested and attach supporting documents)</w:t>
            </w:r>
          </w:p>
          <w:p w14:paraId="0005CB7D" w14:textId="4492B2AF" w:rsidR="008231B1" w:rsidRPr="0034373F" w:rsidRDefault="008231B1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  <w:b/>
              </w:rPr>
              <w:t>NB: if amounts and supporting documents are not submitted, your application cannot be processed</w:t>
            </w:r>
          </w:p>
        </w:tc>
        <w:tc>
          <w:tcPr>
            <w:tcW w:w="3118" w:type="dxa"/>
            <w:gridSpan w:val="6"/>
            <w:tcBorders>
              <w:top w:val="single" w:sz="4" w:space="0" w:color="auto"/>
            </w:tcBorders>
            <w:vAlign w:val="center"/>
          </w:tcPr>
          <w:p w14:paraId="6A15691B" w14:textId="3E9793F9" w:rsidR="008231B1" w:rsidRPr="0034373F" w:rsidRDefault="008231B1" w:rsidP="008A3F88">
            <w:pPr>
              <w:pStyle w:val="Tablecopy"/>
              <w:rPr>
                <w:rFonts w:cs="Arial"/>
                <w:b/>
                <w:bCs/>
              </w:rPr>
            </w:pPr>
            <w:r w:rsidRPr="0034373F">
              <w:rPr>
                <w:rFonts w:cs="Arial"/>
                <w:b/>
                <w:bCs/>
              </w:rPr>
              <w:t>Item requested</w:t>
            </w:r>
          </w:p>
        </w:tc>
        <w:tc>
          <w:tcPr>
            <w:tcW w:w="2482" w:type="dxa"/>
            <w:gridSpan w:val="4"/>
            <w:tcBorders>
              <w:top w:val="single" w:sz="4" w:space="0" w:color="auto"/>
            </w:tcBorders>
            <w:vAlign w:val="center"/>
          </w:tcPr>
          <w:p w14:paraId="795C3AB2" w14:textId="247920E4" w:rsidR="008231B1" w:rsidRPr="0034373F" w:rsidRDefault="008231B1" w:rsidP="008A3F88">
            <w:pPr>
              <w:pStyle w:val="Tablecopy"/>
              <w:rPr>
                <w:rFonts w:cs="Arial"/>
                <w:b/>
                <w:bCs/>
              </w:rPr>
            </w:pPr>
            <w:r w:rsidRPr="0034373F">
              <w:rPr>
                <w:rFonts w:cs="Arial"/>
                <w:b/>
                <w:bCs/>
              </w:rPr>
              <w:t>Amount</w:t>
            </w:r>
          </w:p>
        </w:tc>
      </w:tr>
      <w:tr w:rsidR="008231B1" w:rsidRPr="00936546" w14:paraId="3A480CF8" w14:textId="77777777" w:rsidTr="008231B1">
        <w:trPr>
          <w:trHeight w:val="528"/>
        </w:trPr>
        <w:tc>
          <w:tcPr>
            <w:tcW w:w="3256" w:type="dxa"/>
            <w:vMerge/>
          </w:tcPr>
          <w:p w14:paraId="38AB73B3" w14:textId="77777777" w:rsidR="008231B1" w:rsidRPr="0034373F" w:rsidRDefault="008231B1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3118" w:type="dxa"/>
            <w:gridSpan w:val="6"/>
            <w:tcBorders>
              <w:top w:val="single" w:sz="4" w:space="0" w:color="auto"/>
            </w:tcBorders>
            <w:vAlign w:val="center"/>
          </w:tcPr>
          <w:p w14:paraId="4F385764" w14:textId="77777777" w:rsidR="008231B1" w:rsidRPr="0034373F" w:rsidRDefault="008231B1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2482" w:type="dxa"/>
            <w:gridSpan w:val="4"/>
            <w:tcBorders>
              <w:top w:val="single" w:sz="4" w:space="0" w:color="auto"/>
            </w:tcBorders>
            <w:vAlign w:val="center"/>
          </w:tcPr>
          <w:p w14:paraId="24826ACD" w14:textId="233BFBD1" w:rsidR="008231B1" w:rsidRPr="0034373F" w:rsidRDefault="008231B1" w:rsidP="008A3F88">
            <w:pPr>
              <w:pStyle w:val="Tablecopy"/>
              <w:rPr>
                <w:rFonts w:cs="Arial"/>
              </w:rPr>
            </w:pPr>
          </w:p>
        </w:tc>
      </w:tr>
      <w:tr w:rsidR="008231B1" w:rsidRPr="00936546" w14:paraId="042D6D5F" w14:textId="77777777" w:rsidTr="008231B1">
        <w:trPr>
          <w:trHeight w:val="528"/>
        </w:trPr>
        <w:tc>
          <w:tcPr>
            <w:tcW w:w="3256" w:type="dxa"/>
            <w:vMerge/>
          </w:tcPr>
          <w:p w14:paraId="79265F68" w14:textId="77777777" w:rsidR="008231B1" w:rsidRPr="0034373F" w:rsidRDefault="008231B1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3118" w:type="dxa"/>
            <w:gridSpan w:val="6"/>
            <w:tcBorders>
              <w:top w:val="single" w:sz="4" w:space="0" w:color="auto"/>
            </w:tcBorders>
            <w:vAlign w:val="center"/>
          </w:tcPr>
          <w:p w14:paraId="69F56681" w14:textId="77777777" w:rsidR="008231B1" w:rsidRPr="0034373F" w:rsidRDefault="008231B1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2482" w:type="dxa"/>
            <w:gridSpan w:val="4"/>
            <w:tcBorders>
              <w:top w:val="single" w:sz="4" w:space="0" w:color="auto"/>
            </w:tcBorders>
            <w:vAlign w:val="center"/>
          </w:tcPr>
          <w:p w14:paraId="50270667" w14:textId="57BF88F1" w:rsidR="008231B1" w:rsidRPr="0034373F" w:rsidRDefault="008231B1" w:rsidP="008A3F88">
            <w:pPr>
              <w:pStyle w:val="Tablecopy"/>
              <w:rPr>
                <w:rFonts w:cs="Arial"/>
              </w:rPr>
            </w:pPr>
          </w:p>
        </w:tc>
      </w:tr>
      <w:tr w:rsidR="008231B1" w:rsidRPr="00936546" w14:paraId="2048C520" w14:textId="77777777" w:rsidTr="008231B1">
        <w:trPr>
          <w:trHeight w:val="528"/>
        </w:trPr>
        <w:tc>
          <w:tcPr>
            <w:tcW w:w="3256" w:type="dxa"/>
            <w:vMerge/>
          </w:tcPr>
          <w:p w14:paraId="5DC981B8" w14:textId="77777777" w:rsidR="008231B1" w:rsidRPr="0034373F" w:rsidRDefault="008231B1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3118" w:type="dxa"/>
            <w:gridSpan w:val="6"/>
            <w:tcBorders>
              <w:top w:val="single" w:sz="4" w:space="0" w:color="auto"/>
            </w:tcBorders>
            <w:vAlign w:val="center"/>
          </w:tcPr>
          <w:p w14:paraId="62B3E4F2" w14:textId="77777777" w:rsidR="008231B1" w:rsidRPr="0034373F" w:rsidRDefault="008231B1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2482" w:type="dxa"/>
            <w:gridSpan w:val="4"/>
            <w:tcBorders>
              <w:top w:val="single" w:sz="4" w:space="0" w:color="auto"/>
            </w:tcBorders>
            <w:vAlign w:val="center"/>
          </w:tcPr>
          <w:p w14:paraId="16825021" w14:textId="7F11A355" w:rsidR="008231B1" w:rsidRPr="0034373F" w:rsidRDefault="008231B1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6A9D22FD" w14:textId="77777777" w:rsidTr="008A3F88">
        <w:trPr>
          <w:trHeight w:val="794"/>
        </w:trPr>
        <w:tc>
          <w:tcPr>
            <w:tcW w:w="3256" w:type="dxa"/>
          </w:tcPr>
          <w:p w14:paraId="017AF446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Do you have a sponsor? Or have you applied elsewhere for sponsorship? Please furnish details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</w:tcBorders>
            <w:vAlign w:val="center"/>
          </w:tcPr>
          <w:p w14:paraId="64F9D3C8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5F3E7BE4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7B23D62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28DABD4E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3CEDB7AF" w14:textId="77777777" w:rsidTr="008A3F88">
        <w:trPr>
          <w:trHeight w:val="391"/>
        </w:trPr>
        <w:tc>
          <w:tcPr>
            <w:tcW w:w="3256" w:type="dxa"/>
          </w:tcPr>
          <w:p w14:paraId="295432F5" w14:textId="23FA1CCB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 xml:space="preserve">Have you ever received sponsorship from </w:t>
            </w:r>
            <w:r w:rsidR="005956B5">
              <w:rPr>
                <w:rFonts w:cs="Arial"/>
              </w:rPr>
              <w:t>FUCHS</w:t>
            </w:r>
            <w:r w:rsidRPr="0034373F">
              <w:rPr>
                <w:rFonts w:cs="Arial"/>
              </w:rPr>
              <w:t xml:space="preserve">? </w:t>
            </w:r>
            <w:r w:rsidR="003819BA" w:rsidRPr="0034373F">
              <w:rPr>
                <w:rFonts w:cs="Arial"/>
              </w:rPr>
              <w:t>(</w:t>
            </w:r>
            <w:r w:rsidR="005956B5">
              <w:rPr>
                <w:rFonts w:cs="Arial"/>
              </w:rPr>
              <w:t>N</w:t>
            </w:r>
            <w:r w:rsidR="003819BA" w:rsidRPr="0034373F">
              <w:rPr>
                <w:rFonts w:cs="Arial"/>
              </w:rPr>
              <w:t>o/</w:t>
            </w:r>
            <w:r w:rsidR="005956B5">
              <w:rPr>
                <w:rFonts w:cs="Arial"/>
              </w:rPr>
              <w:t>Y</w:t>
            </w:r>
            <w:r w:rsidR="003819BA" w:rsidRPr="0034373F">
              <w:rPr>
                <w:rFonts w:cs="Arial"/>
              </w:rPr>
              <w:t>es and year spon</w:t>
            </w:r>
            <w:r w:rsidR="00847CB5" w:rsidRPr="0034373F">
              <w:rPr>
                <w:rFonts w:cs="Arial"/>
              </w:rPr>
              <w:t>sored)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</w:tcBorders>
            <w:vAlign w:val="center"/>
          </w:tcPr>
          <w:p w14:paraId="1E339BD3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11E65BB6" w14:textId="77777777" w:rsidTr="008A3F88">
        <w:trPr>
          <w:trHeight w:val="307"/>
        </w:trPr>
        <w:tc>
          <w:tcPr>
            <w:tcW w:w="8856" w:type="dxa"/>
            <w:gridSpan w:val="11"/>
          </w:tcPr>
          <w:p w14:paraId="06AC79BD" w14:textId="77777777" w:rsidR="00517639" w:rsidRPr="0034373F" w:rsidRDefault="00517639" w:rsidP="008A3F88">
            <w:pPr>
              <w:pStyle w:val="Tablecopy"/>
              <w:rPr>
                <w:rFonts w:cs="Arial"/>
                <w:b/>
              </w:rPr>
            </w:pPr>
          </w:p>
          <w:p w14:paraId="21C6EDE0" w14:textId="77777777" w:rsidR="00517639" w:rsidRPr="0034373F" w:rsidRDefault="00517639" w:rsidP="008A3F88">
            <w:pPr>
              <w:pStyle w:val="Tablecopy"/>
              <w:rPr>
                <w:rFonts w:cs="Arial"/>
                <w:b/>
              </w:rPr>
            </w:pPr>
            <w:r w:rsidRPr="0034373F">
              <w:rPr>
                <w:rFonts w:cs="Arial"/>
                <w:b/>
              </w:rPr>
              <w:t>SECTION 3: LAST SCHOOL ATTENDED</w:t>
            </w:r>
          </w:p>
          <w:p w14:paraId="67A07646" w14:textId="77777777" w:rsidR="00517639" w:rsidRPr="0034373F" w:rsidRDefault="00517639" w:rsidP="008A3F88">
            <w:pPr>
              <w:pStyle w:val="Tablecopy"/>
              <w:rPr>
                <w:rFonts w:cs="Arial"/>
                <w:b/>
              </w:rPr>
            </w:pPr>
          </w:p>
        </w:tc>
      </w:tr>
      <w:tr w:rsidR="00517639" w:rsidRPr="00936546" w14:paraId="324AC51D" w14:textId="77777777" w:rsidTr="008A3F88">
        <w:trPr>
          <w:trHeight w:val="624"/>
        </w:trPr>
        <w:tc>
          <w:tcPr>
            <w:tcW w:w="3256" w:type="dxa"/>
          </w:tcPr>
          <w:p w14:paraId="4D590765" w14:textId="6241C31F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 xml:space="preserve">Name and address of </w:t>
            </w:r>
            <w:r w:rsidR="001D5AE1">
              <w:rPr>
                <w:rFonts w:cs="Arial"/>
              </w:rPr>
              <w:t xml:space="preserve">the </w:t>
            </w:r>
            <w:r w:rsidRPr="0034373F">
              <w:rPr>
                <w:rFonts w:cs="Arial"/>
              </w:rPr>
              <w:t>school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7D82F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4915E5F7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68242366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4D6EE4C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8F27E5" w:rsidRPr="00936546" w14:paraId="68C971F7" w14:textId="77777777" w:rsidTr="008A3F88">
        <w:trPr>
          <w:trHeight w:val="624"/>
        </w:trPr>
        <w:tc>
          <w:tcPr>
            <w:tcW w:w="3256" w:type="dxa"/>
          </w:tcPr>
          <w:p w14:paraId="258D030B" w14:textId="63DEAA74" w:rsidR="008F27E5" w:rsidRPr="0034373F" w:rsidRDefault="00B604B5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 xml:space="preserve">Year 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BA8D3F" w14:textId="77777777" w:rsidR="008F27E5" w:rsidRPr="0034373F" w:rsidRDefault="008F27E5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59B9523C" w14:textId="77777777" w:rsidTr="008A3F88">
        <w:trPr>
          <w:trHeight w:val="391"/>
        </w:trPr>
        <w:tc>
          <w:tcPr>
            <w:tcW w:w="3256" w:type="dxa"/>
          </w:tcPr>
          <w:p w14:paraId="7978ACD1" w14:textId="4D2F6838" w:rsidR="00517639" w:rsidRPr="0034373F" w:rsidRDefault="001D5AE1" w:rsidP="008A3F88">
            <w:pPr>
              <w:pStyle w:val="Tablecopy"/>
              <w:spacing w:before="120"/>
              <w:rPr>
                <w:rFonts w:cs="Arial"/>
              </w:rPr>
            </w:pPr>
            <w:r>
              <w:rPr>
                <w:rFonts w:cs="Arial"/>
              </w:rPr>
              <w:t>The l</w:t>
            </w:r>
            <w:r w:rsidRPr="0034373F">
              <w:rPr>
                <w:rFonts w:cs="Arial"/>
              </w:rPr>
              <w:t xml:space="preserve">ast </w:t>
            </w:r>
            <w:r w:rsidR="00517639" w:rsidRPr="0034373F">
              <w:rPr>
                <w:rFonts w:cs="Arial"/>
              </w:rPr>
              <w:t xml:space="preserve">grade passed 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59D878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66F4A3E2" w14:textId="77777777" w:rsidR="00A20A9F" w:rsidRPr="0034373F" w:rsidRDefault="00A20A9F" w:rsidP="008A3F88">
            <w:pPr>
              <w:pStyle w:val="Tablecopy"/>
              <w:rPr>
                <w:rFonts w:cs="Arial"/>
              </w:rPr>
            </w:pPr>
          </w:p>
          <w:p w14:paraId="258AD27A" w14:textId="52401561" w:rsidR="00A20A9F" w:rsidRPr="0034373F" w:rsidRDefault="00A20A9F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2A978881" w14:textId="77777777" w:rsidTr="00C357AE">
        <w:trPr>
          <w:trHeight w:val="361"/>
        </w:trPr>
        <w:tc>
          <w:tcPr>
            <w:tcW w:w="3256" w:type="dxa"/>
            <w:vMerge w:val="restart"/>
          </w:tcPr>
          <w:p w14:paraId="35949F50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Subjects and marks achieved</w:t>
            </w:r>
          </w:p>
          <w:p w14:paraId="21B09FE6" w14:textId="39AD45F6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(</w:t>
            </w:r>
            <w:proofErr w:type="gramStart"/>
            <w:r w:rsidRPr="0034373F">
              <w:rPr>
                <w:rFonts w:cs="Arial"/>
                <w:b/>
                <w:bCs/>
              </w:rPr>
              <w:t>please</w:t>
            </w:r>
            <w:proofErr w:type="gramEnd"/>
            <w:r w:rsidRPr="0034373F">
              <w:rPr>
                <w:rFonts w:cs="Arial"/>
                <w:b/>
                <w:bCs/>
              </w:rPr>
              <w:t xml:space="preserve"> attach </w:t>
            </w:r>
            <w:r w:rsidR="001D5AE1">
              <w:rPr>
                <w:rFonts w:cs="Arial"/>
                <w:b/>
                <w:bCs/>
              </w:rPr>
              <w:t xml:space="preserve">a </w:t>
            </w:r>
            <w:r w:rsidRPr="0034373F">
              <w:rPr>
                <w:rFonts w:cs="Arial"/>
                <w:b/>
                <w:bCs/>
              </w:rPr>
              <w:t xml:space="preserve">copy of </w:t>
            </w:r>
            <w:r w:rsidR="001D5AE1">
              <w:rPr>
                <w:rFonts w:cs="Arial"/>
                <w:b/>
                <w:bCs/>
              </w:rPr>
              <w:t xml:space="preserve">the </w:t>
            </w:r>
            <w:r w:rsidRPr="0034373F">
              <w:rPr>
                <w:rFonts w:cs="Arial"/>
                <w:b/>
                <w:bCs/>
              </w:rPr>
              <w:t>results to this application</w:t>
            </w:r>
            <w:r w:rsidRPr="0034373F">
              <w:rPr>
                <w:rFonts w:cs="Arial"/>
              </w:rPr>
              <w:t>)</w:t>
            </w:r>
          </w:p>
          <w:p w14:paraId="0FF2FA3F" w14:textId="0D2C5794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This section must be completed, otherwise</w:t>
            </w:r>
            <w:r w:rsidR="001D5AE1">
              <w:rPr>
                <w:rFonts w:cs="Arial"/>
              </w:rPr>
              <w:t>,</w:t>
            </w:r>
            <w:r w:rsidRPr="0034373F">
              <w:rPr>
                <w:rFonts w:cs="Arial"/>
              </w:rPr>
              <w:t xml:space="preserve"> </w:t>
            </w:r>
            <w:r w:rsidR="001D5AE1">
              <w:rPr>
                <w:rFonts w:cs="Arial"/>
              </w:rPr>
              <w:t xml:space="preserve">the </w:t>
            </w:r>
            <w:r w:rsidRPr="0034373F">
              <w:rPr>
                <w:rFonts w:cs="Arial"/>
              </w:rPr>
              <w:t xml:space="preserve">form </w:t>
            </w:r>
            <w:r w:rsidR="00A20A9F" w:rsidRPr="0034373F">
              <w:rPr>
                <w:rFonts w:cs="Arial"/>
              </w:rPr>
              <w:t>cannot</w:t>
            </w:r>
            <w:r w:rsidRPr="0034373F">
              <w:rPr>
                <w:rFonts w:cs="Arial"/>
              </w:rPr>
              <w:t xml:space="preserve"> be processed.</w:t>
            </w:r>
          </w:p>
          <w:p w14:paraId="7777057F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  <w:p w14:paraId="2C1AC556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  <w:p w14:paraId="1A1132CF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D6FC6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729CCC28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Subject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51203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  <w:p w14:paraId="374D4687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Marks</w:t>
            </w:r>
          </w:p>
        </w:tc>
      </w:tr>
      <w:tr w:rsidR="00517639" w:rsidRPr="00936546" w14:paraId="4A0E2FE2" w14:textId="77777777" w:rsidTr="00C357AE">
        <w:trPr>
          <w:trHeight w:val="282"/>
        </w:trPr>
        <w:tc>
          <w:tcPr>
            <w:tcW w:w="3256" w:type="dxa"/>
            <w:vMerge/>
          </w:tcPr>
          <w:p w14:paraId="125C8014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A301F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4D938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0B7456A0" w14:textId="77777777" w:rsidTr="00C357AE">
        <w:trPr>
          <w:trHeight w:val="282"/>
        </w:trPr>
        <w:tc>
          <w:tcPr>
            <w:tcW w:w="3256" w:type="dxa"/>
            <w:vMerge/>
          </w:tcPr>
          <w:p w14:paraId="1D4FBDC1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2F67FD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B50458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57D54FC8" w14:textId="77777777" w:rsidTr="00C357AE">
        <w:trPr>
          <w:trHeight w:val="282"/>
        </w:trPr>
        <w:tc>
          <w:tcPr>
            <w:tcW w:w="3256" w:type="dxa"/>
            <w:vMerge/>
          </w:tcPr>
          <w:p w14:paraId="092BE383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3D29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728E99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7B42EAB6" w14:textId="77777777" w:rsidTr="00C357AE">
        <w:trPr>
          <w:trHeight w:val="282"/>
        </w:trPr>
        <w:tc>
          <w:tcPr>
            <w:tcW w:w="3256" w:type="dxa"/>
            <w:vMerge/>
          </w:tcPr>
          <w:p w14:paraId="2D62A172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85A9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1769CE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6021003C" w14:textId="77777777" w:rsidTr="00C357AE">
        <w:trPr>
          <w:trHeight w:val="282"/>
        </w:trPr>
        <w:tc>
          <w:tcPr>
            <w:tcW w:w="3256" w:type="dxa"/>
            <w:vMerge/>
          </w:tcPr>
          <w:p w14:paraId="51333117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F2BA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69850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3AE1D412" w14:textId="77777777" w:rsidTr="00C357AE">
        <w:trPr>
          <w:trHeight w:val="282"/>
        </w:trPr>
        <w:tc>
          <w:tcPr>
            <w:tcW w:w="3256" w:type="dxa"/>
            <w:vMerge/>
          </w:tcPr>
          <w:p w14:paraId="6D12DB88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7CD32A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BDB55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5982D097" w14:textId="77777777" w:rsidTr="00C357AE">
        <w:trPr>
          <w:trHeight w:val="282"/>
        </w:trPr>
        <w:tc>
          <w:tcPr>
            <w:tcW w:w="3256" w:type="dxa"/>
            <w:vMerge/>
          </w:tcPr>
          <w:p w14:paraId="049182BF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1827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063DF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6494FD13" w14:textId="77777777" w:rsidTr="008A3F88">
        <w:trPr>
          <w:trHeight w:val="391"/>
        </w:trPr>
        <w:tc>
          <w:tcPr>
            <w:tcW w:w="8856" w:type="dxa"/>
            <w:gridSpan w:val="11"/>
          </w:tcPr>
          <w:p w14:paraId="3CA8E67A" w14:textId="77777777" w:rsidR="00A20A9F" w:rsidRPr="0034373F" w:rsidRDefault="00A20A9F" w:rsidP="008A3F88">
            <w:pPr>
              <w:pStyle w:val="Tablecopy"/>
              <w:rPr>
                <w:rFonts w:cs="Arial"/>
                <w:b/>
              </w:rPr>
            </w:pPr>
          </w:p>
          <w:p w14:paraId="075276A0" w14:textId="2EBE0955" w:rsidR="00517639" w:rsidRDefault="00517639" w:rsidP="008A3F88">
            <w:pPr>
              <w:pStyle w:val="Tablecopy"/>
              <w:rPr>
                <w:rFonts w:cs="Arial"/>
                <w:b/>
              </w:rPr>
            </w:pPr>
            <w:r w:rsidRPr="0034373F">
              <w:rPr>
                <w:rFonts w:cs="Arial"/>
                <w:b/>
              </w:rPr>
              <w:t xml:space="preserve">SECTION 4: </w:t>
            </w:r>
            <w:r w:rsidR="001D5AE1" w:rsidRPr="0034373F">
              <w:rPr>
                <w:rFonts w:cs="Arial"/>
                <w:b/>
              </w:rPr>
              <w:t>POST</w:t>
            </w:r>
            <w:r w:rsidR="001D5AE1">
              <w:rPr>
                <w:rFonts w:cs="Arial"/>
                <w:b/>
              </w:rPr>
              <w:t>-</w:t>
            </w:r>
            <w:r w:rsidRPr="0034373F">
              <w:rPr>
                <w:rFonts w:cs="Arial"/>
                <w:b/>
              </w:rPr>
              <w:t>SCHOOL STUDIES</w:t>
            </w:r>
          </w:p>
          <w:p w14:paraId="1A7A6582" w14:textId="43F7750E" w:rsidR="005956B5" w:rsidRPr="0034373F" w:rsidRDefault="005956B5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7A110999" w14:textId="77777777" w:rsidTr="008A3F88">
        <w:trPr>
          <w:trHeight w:val="391"/>
        </w:trPr>
        <w:tc>
          <w:tcPr>
            <w:tcW w:w="3256" w:type="dxa"/>
          </w:tcPr>
          <w:p w14:paraId="42BD9B5E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Qualification/ Course Studied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FE3A57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B604B5" w:rsidRPr="00936546" w14:paraId="5C3C0928" w14:textId="77777777" w:rsidTr="008A3F88">
        <w:trPr>
          <w:trHeight w:val="391"/>
        </w:trPr>
        <w:tc>
          <w:tcPr>
            <w:tcW w:w="3256" w:type="dxa"/>
          </w:tcPr>
          <w:p w14:paraId="1FAEBBFB" w14:textId="0883771B" w:rsidR="00B604B5" w:rsidRPr="0034373F" w:rsidRDefault="00B604B5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Institution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E5192" w14:textId="77777777" w:rsidR="00B604B5" w:rsidRPr="0034373F" w:rsidRDefault="00B604B5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146C3D52" w14:textId="77777777" w:rsidTr="008A3F88">
        <w:trPr>
          <w:trHeight w:val="391"/>
        </w:trPr>
        <w:tc>
          <w:tcPr>
            <w:tcW w:w="3256" w:type="dxa"/>
          </w:tcPr>
          <w:p w14:paraId="7AAA254B" w14:textId="64128062" w:rsidR="00517639" w:rsidRPr="0034373F" w:rsidRDefault="00B604B5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Year</w:t>
            </w:r>
          </w:p>
        </w:tc>
        <w:tc>
          <w:tcPr>
            <w:tcW w:w="560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65B20B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4FB9061F" w14:textId="77777777" w:rsidTr="00C357AE">
        <w:trPr>
          <w:trHeight w:val="48"/>
        </w:trPr>
        <w:tc>
          <w:tcPr>
            <w:tcW w:w="3256" w:type="dxa"/>
            <w:vMerge w:val="restart"/>
          </w:tcPr>
          <w:p w14:paraId="177926DE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Subjects and marks achieved</w:t>
            </w:r>
          </w:p>
          <w:p w14:paraId="1DD4CF58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(</w:t>
            </w:r>
            <w:r w:rsidRPr="0034373F">
              <w:rPr>
                <w:rFonts w:cs="Arial"/>
                <w:b/>
                <w:bCs/>
              </w:rPr>
              <w:t>Please attach full academic transcript</w:t>
            </w:r>
            <w:r w:rsidRPr="0034373F">
              <w:rPr>
                <w:rFonts w:cs="Arial"/>
              </w:rPr>
              <w:t>)</w:t>
            </w:r>
          </w:p>
          <w:p w14:paraId="08231B65" w14:textId="36A01BF4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This section must be completed, otherwise</w:t>
            </w:r>
            <w:r w:rsidR="001D5AE1">
              <w:rPr>
                <w:rFonts w:cs="Arial"/>
              </w:rPr>
              <w:t>,</w:t>
            </w:r>
            <w:r w:rsidRPr="0034373F">
              <w:rPr>
                <w:rFonts w:cs="Arial"/>
              </w:rPr>
              <w:t xml:space="preserve"> </w:t>
            </w:r>
            <w:r w:rsidR="001D5AE1">
              <w:rPr>
                <w:rFonts w:cs="Arial"/>
              </w:rPr>
              <w:t xml:space="preserve">the </w:t>
            </w:r>
            <w:r w:rsidRPr="0034373F">
              <w:rPr>
                <w:rFonts w:cs="Arial"/>
              </w:rPr>
              <w:t>form will not be processed</w:t>
            </w:r>
            <w:r w:rsidR="006B62D0" w:rsidRPr="0034373F">
              <w:rPr>
                <w:rFonts w:cs="Arial"/>
              </w:rPr>
              <w:t xml:space="preserve">, even if </w:t>
            </w:r>
            <w:r w:rsidR="001D5AE1">
              <w:rPr>
                <w:rFonts w:cs="Arial"/>
              </w:rPr>
              <w:t xml:space="preserve">the </w:t>
            </w:r>
            <w:r w:rsidR="006B62D0" w:rsidRPr="0034373F">
              <w:rPr>
                <w:rFonts w:cs="Arial"/>
              </w:rPr>
              <w:t xml:space="preserve">information has been provided </w:t>
            </w:r>
            <w:r w:rsidR="00B76270" w:rsidRPr="0034373F">
              <w:rPr>
                <w:rFonts w:cs="Arial"/>
              </w:rPr>
              <w:t>previously.</w:t>
            </w:r>
          </w:p>
          <w:p w14:paraId="45DE9C8D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28A32B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Subject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86936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Marks</w:t>
            </w:r>
          </w:p>
        </w:tc>
      </w:tr>
      <w:tr w:rsidR="00517639" w:rsidRPr="00936546" w14:paraId="0AA150C8" w14:textId="77777777" w:rsidTr="00C357AE">
        <w:trPr>
          <w:trHeight w:val="33"/>
        </w:trPr>
        <w:tc>
          <w:tcPr>
            <w:tcW w:w="3256" w:type="dxa"/>
            <w:vMerge/>
          </w:tcPr>
          <w:p w14:paraId="082CB45F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106393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8C7AF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76F5EC3A" w14:textId="77777777" w:rsidTr="00C357AE">
        <w:trPr>
          <w:trHeight w:val="33"/>
        </w:trPr>
        <w:tc>
          <w:tcPr>
            <w:tcW w:w="3256" w:type="dxa"/>
            <w:vMerge/>
          </w:tcPr>
          <w:p w14:paraId="69A4B1B7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42A7FF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3DEC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05CDB868" w14:textId="77777777" w:rsidTr="00C357AE">
        <w:trPr>
          <w:trHeight w:val="33"/>
        </w:trPr>
        <w:tc>
          <w:tcPr>
            <w:tcW w:w="3256" w:type="dxa"/>
            <w:vMerge/>
          </w:tcPr>
          <w:p w14:paraId="537463E8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9986B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9123E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48B7CF12" w14:textId="77777777" w:rsidTr="00C357AE">
        <w:trPr>
          <w:trHeight w:val="33"/>
        </w:trPr>
        <w:tc>
          <w:tcPr>
            <w:tcW w:w="3256" w:type="dxa"/>
            <w:vMerge/>
          </w:tcPr>
          <w:p w14:paraId="40282621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4B8A3E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34696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44C57E19" w14:textId="77777777" w:rsidTr="00C357AE">
        <w:trPr>
          <w:trHeight w:val="33"/>
        </w:trPr>
        <w:tc>
          <w:tcPr>
            <w:tcW w:w="3256" w:type="dxa"/>
            <w:vMerge/>
          </w:tcPr>
          <w:p w14:paraId="4E8FB2A4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C513E4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991BA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0F81D1CF" w14:textId="77777777" w:rsidTr="00C357AE">
        <w:trPr>
          <w:trHeight w:val="33"/>
        </w:trPr>
        <w:tc>
          <w:tcPr>
            <w:tcW w:w="3256" w:type="dxa"/>
            <w:vMerge/>
          </w:tcPr>
          <w:p w14:paraId="67836F07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47599A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453EAA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2E2C1C3D" w14:textId="77777777" w:rsidTr="00C357AE">
        <w:trPr>
          <w:trHeight w:val="33"/>
        </w:trPr>
        <w:tc>
          <w:tcPr>
            <w:tcW w:w="3256" w:type="dxa"/>
            <w:vMerge/>
          </w:tcPr>
          <w:p w14:paraId="025AA1B5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A565F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D06E8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78A3A0F4" w14:textId="77777777" w:rsidTr="00C357AE">
        <w:trPr>
          <w:trHeight w:val="33"/>
        </w:trPr>
        <w:tc>
          <w:tcPr>
            <w:tcW w:w="3256" w:type="dxa"/>
            <w:vMerge/>
          </w:tcPr>
          <w:p w14:paraId="6D440DAD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D848E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632C33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793754C4" w14:textId="77777777" w:rsidTr="00C357AE">
        <w:trPr>
          <w:trHeight w:val="33"/>
        </w:trPr>
        <w:tc>
          <w:tcPr>
            <w:tcW w:w="3256" w:type="dxa"/>
            <w:vMerge/>
          </w:tcPr>
          <w:p w14:paraId="3862975E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55CC3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71B84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3CDE6D93" w14:textId="77777777" w:rsidTr="00C357AE">
        <w:trPr>
          <w:trHeight w:val="33"/>
        </w:trPr>
        <w:tc>
          <w:tcPr>
            <w:tcW w:w="3256" w:type="dxa"/>
            <w:vMerge/>
          </w:tcPr>
          <w:p w14:paraId="5ABBDDC9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84826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4DBBB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3230F272" w14:textId="77777777" w:rsidTr="00C357AE">
        <w:trPr>
          <w:trHeight w:val="33"/>
        </w:trPr>
        <w:tc>
          <w:tcPr>
            <w:tcW w:w="3256" w:type="dxa"/>
            <w:vMerge/>
          </w:tcPr>
          <w:p w14:paraId="3C1E75AC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95161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7D1239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5A6D222E" w14:textId="77777777" w:rsidTr="00C357AE">
        <w:trPr>
          <w:trHeight w:val="33"/>
        </w:trPr>
        <w:tc>
          <w:tcPr>
            <w:tcW w:w="3256" w:type="dxa"/>
            <w:vMerge/>
          </w:tcPr>
          <w:p w14:paraId="1AD1BBCF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EB71B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638EE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1DA197F6" w14:textId="77777777" w:rsidTr="00C357AE">
        <w:trPr>
          <w:trHeight w:val="33"/>
        </w:trPr>
        <w:tc>
          <w:tcPr>
            <w:tcW w:w="3256" w:type="dxa"/>
            <w:vMerge/>
          </w:tcPr>
          <w:p w14:paraId="27C533C0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5F1BF3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C012E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78D9E37D" w14:textId="77777777" w:rsidTr="00C357AE">
        <w:trPr>
          <w:trHeight w:val="33"/>
        </w:trPr>
        <w:tc>
          <w:tcPr>
            <w:tcW w:w="3256" w:type="dxa"/>
            <w:vMerge/>
          </w:tcPr>
          <w:p w14:paraId="5B4F77C2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2319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4EE6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04A0EE36" w14:textId="77777777" w:rsidTr="00C357AE">
        <w:trPr>
          <w:trHeight w:val="33"/>
        </w:trPr>
        <w:tc>
          <w:tcPr>
            <w:tcW w:w="3256" w:type="dxa"/>
            <w:vMerge/>
          </w:tcPr>
          <w:p w14:paraId="59F933F6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B4074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F4850D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57AEB00E" w14:textId="77777777" w:rsidTr="00C357AE">
        <w:trPr>
          <w:trHeight w:val="33"/>
        </w:trPr>
        <w:tc>
          <w:tcPr>
            <w:tcW w:w="3256" w:type="dxa"/>
            <w:vMerge/>
          </w:tcPr>
          <w:p w14:paraId="2CDF40B8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C2A80A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54F44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5A088BC2" w14:textId="77777777" w:rsidTr="00C357AE">
        <w:trPr>
          <w:trHeight w:val="33"/>
        </w:trPr>
        <w:tc>
          <w:tcPr>
            <w:tcW w:w="3256" w:type="dxa"/>
            <w:vMerge/>
          </w:tcPr>
          <w:p w14:paraId="63A4E672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2989B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422D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1F2AFD70" w14:textId="77777777" w:rsidTr="00C357AE">
        <w:trPr>
          <w:trHeight w:val="33"/>
        </w:trPr>
        <w:tc>
          <w:tcPr>
            <w:tcW w:w="3256" w:type="dxa"/>
            <w:vMerge/>
          </w:tcPr>
          <w:p w14:paraId="14E6779B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73EE3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4728B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637FC170" w14:textId="77777777" w:rsidTr="00C357AE">
        <w:trPr>
          <w:trHeight w:val="33"/>
        </w:trPr>
        <w:tc>
          <w:tcPr>
            <w:tcW w:w="3256" w:type="dxa"/>
            <w:vMerge/>
          </w:tcPr>
          <w:p w14:paraId="4F497B57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DA7A6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E56C7D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1A4D6118" w14:textId="77777777" w:rsidTr="00C357AE">
        <w:trPr>
          <w:trHeight w:val="33"/>
        </w:trPr>
        <w:tc>
          <w:tcPr>
            <w:tcW w:w="3256" w:type="dxa"/>
            <w:vMerge/>
          </w:tcPr>
          <w:p w14:paraId="372CD136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2D13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0371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44A9F655" w14:textId="77777777" w:rsidTr="00C357AE">
        <w:trPr>
          <w:trHeight w:val="33"/>
        </w:trPr>
        <w:tc>
          <w:tcPr>
            <w:tcW w:w="3256" w:type="dxa"/>
            <w:vMerge/>
          </w:tcPr>
          <w:p w14:paraId="259287FF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7816E9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1390E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0D394CF8" w14:textId="77777777" w:rsidTr="00C357AE">
        <w:trPr>
          <w:trHeight w:val="33"/>
        </w:trPr>
        <w:tc>
          <w:tcPr>
            <w:tcW w:w="3256" w:type="dxa"/>
            <w:vMerge/>
          </w:tcPr>
          <w:p w14:paraId="475C0427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182DE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A4BED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4F9D2EA9" w14:textId="77777777" w:rsidTr="00C357AE">
        <w:trPr>
          <w:trHeight w:val="33"/>
        </w:trPr>
        <w:tc>
          <w:tcPr>
            <w:tcW w:w="3256" w:type="dxa"/>
            <w:vMerge/>
          </w:tcPr>
          <w:p w14:paraId="6A4A6EED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8E7A13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EE0E09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15DE494E" w14:textId="77777777" w:rsidTr="00C357AE">
        <w:trPr>
          <w:trHeight w:val="33"/>
        </w:trPr>
        <w:tc>
          <w:tcPr>
            <w:tcW w:w="3256" w:type="dxa"/>
            <w:vMerge/>
          </w:tcPr>
          <w:p w14:paraId="5C13D67F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89C7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36F19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1AB29063" w14:textId="77777777" w:rsidTr="008A3F88">
        <w:trPr>
          <w:trHeight w:val="33"/>
        </w:trPr>
        <w:tc>
          <w:tcPr>
            <w:tcW w:w="8856" w:type="dxa"/>
            <w:gridSpan w:val="11"/>
          </w:tcPr>
          <w:p w14:paraId="47720996" w14:textId="77777777" w:rsidR="005956B5" w:rsidRDefault="005956B5" w:rsidP="008A3F88">
            <w:pPr>
              <w:pStyle w:val="Tablecopy"/>
              <w:rPr>
                <w:rFonts w:cs="Arial"/>
                <w:b/>
              </w:rPr>
            </w:pPr>
          </w:p>
          <w:p w14:paraId="09FB932E" w14:textId="17DAFEEA" w:rsidR="00517639" w:rsidRPr="0034373F" w:rsidRDefault="00517639" w:rsidP="008A3F88">
            <w:pPr>
              <w:pStyle w:val="Tablecopy"/>
              <w:rPr>
                <w:rFonts w:cs="Arial"/>
                <w:b/>
              </w:rPr>
            </w:pPr>
            <w:r w:rsidRPr="0034373F">
              <w:rPr>
                <w:rFonts w:cs="Arial"/>
                <w:b/>
              </w:rPr>
              <w:t>SECTION 5: FAMILY INCOME INFORMATION</w:t>
            </w:r>
          </w:p>
          <w:p w14:paraId="134A0BC7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6018636D" w14:textId="77777777" w:rsidTr="00C357AE">
        <w:trPr>
          <w:trHeight w:val="44"/>
        </w:trPr>
        <w:tc>
          <w:tcPr>
            <w:tcW w:w="3256" w:type="dxa"/>
            <w:vMerge w:val="restart"/>
          </w:tcPr>
          <w:p w14:paraId="4F59D731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List members of your household</w:t>
            </w:r>
          </w:p>
          <w:p w14:paraId="44A1599A" w14:textId="2DBC4363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(</w:t>
            </w:r>
            <w:proofErr w:type="gramStart"/>
            <w:r w:rsidRPr="0034373F">
              <w:rPr>
                <w:rFonts w:cs="Arial"/>
              </w:rPr>
              <w:t>please</w:t>
            </w:r>
            <w:proofErr w:type="gramEnd"/>
            <w:r w:rsidRPr="0034373F">
              <w:rPr>
                <w:rFonts w:cs="Arial"/>
              </w:rPr>
              <w:t xml:space="preserve"> attach proof of income or lack thereof</w:t>
            </w:r>
            <w:r w:rsidR="00F06CD6">
              <w:rPr>
                <w:rFonts w:cs="Arial"/>
              </w:rPr>
              <w:t xml:space="preserve"> </w:t>
            </w:r>
            <w:r w:rsidRPr="0034373F">
              <w:rPr>
                <w:rFonts w:cs="Arial"/>
              </w:rPr>
              <w:t xml:space="preserve">- confirming affidavit)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F74AE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Name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005CBA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Relationship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20E08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Income source (employed/ grant/self-employed, etc.)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1272A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Income per month</w:t>
            </w:r>
          </w:p>
        </w:tc>
      </w:tr>
      <w:tr w:rsidR="00517639" w:rsidRPr="00936546" w14:paraId="632DD289" w14:textId="77777777" w:rsidTr="00C357AE">
        <w:trPr>
          <w:trHeight w:val="43"/>
        </w:trPr>
        <w:tc>
          <w:tcPr>
            <w:tcW w:w="3256" w:type="dxa"/>
            <w:vMerge/>
          </w:tcPr>
          <w:p w14:paraId="22AB3F64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AB9D4C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BE2867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0CF4E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DE60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78BF9B7F" w14:textId="77777777" w:rsidTr="00C357AE">
        <w:trPr>
          <w:trHeight w:val="43"/>
        </w:trPr>
        <w:tc>
          <w:tcPr>
            <w:tcW w:w="3256" w:type="dxa"/>
            <w:vMerge/>
          </w:tcPr>
          <w:p w14:paraId="6FF2BCB1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3DB3DB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29C59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8DA39E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CAD0F8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03B6518F" w14:textId="77777777" w:rsidTr="00C357AE">
        <w:trPr>
          <w:trHeight w:val="43"/>
        </w:trPr>
        <w:tc>
          <w:tcPr>
            <w:tcW w:w="3256" w:type="dxa"/>
            <w:vMerge/>
          </w:tcPr>
          <w:p w14:paraId="69BD5C6F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FED8F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995B9E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5C9FFB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722306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366A6AA8" w14:textId="77777777" w:rsidTr="00C357AE">
        <w:trPr>
          <w:trHeight w:val="43"/>
        </w:trPr>
        <w:tc>
          <w:tcPr>
            <w:tcW w:w="3256" w:type="dxa"/>
            <w:vMerge/>
          </w:tcPr>
          <w:p w14:paraId="04638D28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2ADF77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BD15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9D847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5B236B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0DC68A06" w14:textId="77777777" w:rsidTr="00C357AE">
        <w:trPr>
          <w:trHeight w:val="43"/>
        </w:trPr>
        <w:tc>
          <w:tcPr>
            <w:tcW w:w="3256" w:type="dxa"/>
            <w:vMerge/>
          </w:tcPr>
          <w:p w14:paraId="2B8A7E02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0D76F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25ACD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3B28E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C5C94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55ACC972" w14:textId="77777777" w:rsidTr="00C357AE">
        <w:trPr>
          <w:trHeight w:val="43"/>
        </w:trPr>
        <w:tc>
          <w:tcPr>
            <w:tcW w:w="3256" w:type="dxa"/>
            <w:vMerge/>
          </w:tcPr>
          <w:p w14:paraId="14A9BFA1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2946D9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FD7FB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5DC0A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B3B17D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68F4AD71" w14:textId="77777777" w:rsidTr="00C357AE">
        <w:trPr>
          <w:trHeight w:val="43"/>
        </w:trPr>
        <w:tc>
          <w:tcPr>
            <w:tcW w:w="3256" w:type="dxa"/>
            <w:vMerge/>
          </w:tcPr>
          <w:p w14:paraId="60B90DBA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50875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63F3BC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8A4DCF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D7E83A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0514597D" w14:textId="77777777" w:rsidTr="008A3F88">
        <w:trPr>
          <w:trHeight w:val="185"/>
        </w:trPr>
        <w:tc>
          <w:tcPr>
            <w:tcW w:w="8856" w:type="dxa"/>
            <w:gridSpan w:val="11"/>
          </w:tcPr>
          <w:p w14:paraId="0DAEC6FC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1C440E03" w14:textId="77777777" w:rsidTr="008A3F88">
        <w:trPr>
          <w:trHeight w:val="185"/>
        </w:trPr>
        <w:tc>
          <w:tcPr>
            <w:tcW w:w="3256" w:type="dxa"/>
            <w:vMerge w:val="restart"/>
          </w:tcPr>
          <w:p w14:paraId="78B9BCC4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If parents are not living in the same household, please provide their details</w:t>
            </w:r>
          </w:p>
        </w:tc>
        <w:tc>
          <w:tcPr>
            <w:tcW w:w="18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8B996D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Name</w:t>
            </w:r>
          </w:p>
        </w:tc>
        <w:tc>
          <w:tcPr>
            <w:tcW w:w="186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89A59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Income source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A183A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Income per month</w:t>
            </w:r>
          </w:p>
        </w:tc>
      </w:tr>
      <w:tr w:rsidR="00517639" w:rsidRPr="00936546" w14:paraId="48B47DFA" w14:textId="77777777" w:rsidTr="008A3F88">
        <w:trPr>
          <w:trHeight w:val="185"/>
        </w:trPr>
        <w:tc>
          <w:tcPr>
            <w:tcW w:w="3256" w:type="dxa"/>
            <w:vMerge/>
          </w:tcPr>
          <w:p w14:paraId="79DA3DFC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18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88F5E4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86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4E03B8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18628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05FED970" w14:textId="77777777" w:rsidTr="008A3F88">
        <w:trPr>
          <w:trHeight w:val="185"/>
        </w:trPr>
        <w:tc>
          <w:tcPr>
            <w:tcW w:w="3256" w:type="dxa"/>
            <w:vMerge/>
          </w:tcPr>
          <w:p w14:paraId="4F51CAAB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18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D8DCB6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86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97FCC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C801EE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152BA41E" w14:textId="77777777" w:rsidTr="008A3F88">
        <w:trPr>
          <w:trHeight w:val="185"/>
        </w:trPr>
        <w:tc>
          <w:tcPr>
            <w:tcW w:w="3256" w:type="dxa"/>
            <w:vMerge w:val="restart"/>
          </w:tcPr>
          <w:p w14:paraId="1CE8463A" w14:textId="73367A2E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 xml:space="preserve">Do you have a family member working at </w:t>
            </w:r>
            <w:r w:rsidR="005956B5">
              <w:rPr>
                <w:rFonts w:cs="Arial"/>
              </w:rPr>
              <w:t>FUCHS</w:t>
            </w:r>
            <w:r w:rsidRPr="0034373F">
              <w:rPr>
                <w:rFonts w:cs="Arial"/>
              </w:rPr>
              <w:t>?</w:t>
            </w:r>
            <w:r w:rsidR="009C3421" w:rsidRPr="0034373F">
              <w:rPr>
                <w:rFonts w:cs="Arial"/>
              </w:rPr>
              <w:t xml:space="preserve"> </w:t>
            </w:r>
            <w:proofErr w:type="gramStart"/>
            <w:r w:rsidR="005956B5">
              <w:rPr>
                <w:rFonts w:cs="Arial"/>
                <w:b/>
                <w:bCs/>
              </w:rPr>
              <w:t>Please  Note</w:t>
            </w:r>
            <w:proofErr w:type="gramEnd"/>
            <w:r w:rsidR="009C3421" w:rsidRPr="0034373F">
              <w:rPr>
                <w:rFonts w:cs="Arial"/>
                <w:b/>
                <w:bCs/>
              </w:rPr>
              <w:t>: fam</w:t>
            </w:r>
            <w:r w:rsidR="00671310" w:rsidRPr="0034373F">
              <w:rPr>
                <w:rFonts w:cs="Arial"/>
                <w:b/>
                <w:bCs/>
              </w:rPr>
              <w:t>ily member may be liable for tax.</w:t>
            </w:r>
            <w:r w:rsidR="00671310" w:rsidRPr="0034373F">
              <w:rPr>
                <w:rFonts w:cs="Arial"/>
              </w:rPr>
              <w:t xml:space="preserve"> </w:t>
            </w:r>
          </w:p>
        </w:tc>
        <w:tc>
          <w:tcPr>
            <w:tcW w:w="850" w:type="dxa"/>
          </w:tcPr>
          <w:p w14:paraId="15DADCD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Yes/ No</w:t>
            </w:r>
          </w:p>
        </w:tc>
        <w:tc>
          <w:tcPr>
            <w:tcW w:w="2536" w:type="dxa"/>
            <w:gridSpan w:val="6"/>
          </w:tcPr>
          <w:p w14:paraId="0855E4D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Name</w:t>
            </w:r>
          </w:p>
        </w:tc>
        <w:tc>
          <w:tcPr>
            <w:tcW w:w="2214" w:type="dxa"/>
            <w:gridSpan w:val="3"/>
          </w:tcPr>
          <w:p w14:paraId="6237E3D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Relationship</w:t>
            </w:r>
          </w:p>
        </w:tc>
      </w:tr>
      <w:tr w:rsidR="00517639" w:rsidRPr="00936546" w14:paraId="7EB248C5" w14:textId="77777777" w:rsidTr="008A3F88">
        <w:trPr>
          <w:trHeight w:val="185"/>
        </w:trPr>
        <w:tc>
          <w:tcPr>
            <w:tcW w:w="3256" w:type="dxa"/>
            <w:vMerge/>
          </w:tcPr>
          <w:p w14:paraId="4643C88C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850" w:type="dxa"/>
          </w:tcPr>
          <w:p w14:paraId="31717ECC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2536" w:type="dxa"/>
            <w:gridSpan w:val="6"/>
          </w:tcPr>
          <w:p w14:paraId="6A1A2D13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2214" w:type="dxa"/>
            <w:gridSpan w:val="3"/>
          </w:tcPr>
          <w:p w14:paraId="0940315C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1AD92C2D" w14:textId="77777777" w:rsidTr="008A3F88">
        <w:trPr>
          <w:trHeight w:val="185"/>
        </w:trPr>
        <w:tc>
          <w:tcPr>
            <w:tcW w:w="8856" w:type="dxa"/>
            <w:gridSpan w:val="11"/>
          </w:tcPr>
          <w:p w14:paraId="0C4136BE" w14:textId="77777777" w:rsidR="00F06CD6" w:rsidRPr="0034373F" w:rsidRDefault="00F06CD6" w:rsidP="00F06CD6">
            <w:pPr>
              <w:pStyle w:val="Default"/>
              <w:rPr>
                <w:rFonts w:ascii="Arial" w:hAnsi="Arial" w:cs="Arial"/>
              </w:rPr>
            </w:pPr>
          </w:p>
          <w:p w14:paraId="3CDDBDD6" w14:textId="71A4469B" w:rsidR="00F06CD6" w:rsidRPr="0034373F" w:rsidRDefault="00F06CD6" w:rsidP="0034373F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373F">
              <w:rPr>
                <w:rFonts w:ascii="Arial" w:hAnsi="Arial" w:cs="Arial"/>
              </w:rPr>
              <w:t xml:space="preserve"> </w:t>
            </w:r>
            <w:r w:rsidRPr="0034373F">
              <w:rPr>
                <w:rFonts w:ascii="Arial" w:hAnsi="Arial" w:cs="Arial"/>
                <w:sz w:val="18"/>
                <w:szCs w:val="18"/>
              </w:rPr>
              <w:t xml:space="preserve">I, the undersigned,                                     </w:t>
            </w:r>
            <w:r w:rsidR="009C4BC0" w:rsidRPr="0034373F">
              <w:rPr>
                <w:rFonts w:ascii="Arial" w:hAnsi="Arial" w:cs="Arial"/>
                <w:sz w:val="18"/>
                <w:szCs w:val="18"/>
              </w:rPr>
              <w:t xml:space="preserve">                     (</w:t>
            </w:r>
            <w:r w:rsidR="009C4BC0" w:rsidRPr="009C4BC0">
              <w:rPr>
                <w:rFonts w:ascii="Arial" w:hAnsi="Arial" w:cs="Arial"/>
                <w:sz w:val="18"/>
                <w:szCs w:val="18"/>
              </w:rPr>
              <w:t>P</w:t>
            </w:r>
            <w:r w:rsidR="009C4BC0" w:rsidRPr="0034373F">
              <w:rPr>
                <w:rFonts w:ascii="Arial" w:hAnsi="Arial" w:cs="Arial"/>
                <w:sz w:val="18"/>
                <w:szCs w:val="18"/>
              </w:rPr>
              <w:t>arent/</w:t>
            </w:r>
            <w:r w:rsidR="009C4BC0" w:rsidRPr="009C4BC0">
              <w:rPr>
                <w:rFonts w:ascii="Arial" w:hAnsi="Arial" w:cs="Arial"/>
                <w:sz w:val="18"/>
                <w:szCs w:val="18"/>
              </w:rPr>
              <w:t>G</w:t>
            </w:r>
            <w:r w:rsidR="009C4BC0" w:rsidRPr="0034373F">
              <w:rPr>
                <w:rFonts w:ascii="Arial" w:hAnsi="Arial" w:cs="Arial"/>
                <w:sz w:val="18"/>
                <w:szCs w:val="18"/>
              </w:rPr>
              <w:t>uardian)</w:t>
            </w:r>
            <w:r w:rsidRPr="0034373F">
              <w:rPr>
                <w:rFonts w:ascii="Arial" w:hAnsi="Arial" w:cs="Arial"/>
                <w:sz w:val="18"/>
                <w:szCs w:val="18"/>
              </w:rPr>
              <w:t xml:space="preserve">, hereby give my consent for FUCHS to conduct credit checks and acquire such other information as may be necessary to assess the Parent’s and/or Third Party’s </w:t>
            </w:r>
            <w:r w:rsidR="009C4BC0" w:rsidRPr="009C4BC0">
              <w:rPr>
                <w:rFonts w:ascii="Arial" w:hAnsi="Arial" w:cs="Arial"/>
                <w:sz w:val="18"/>
                <w:szCs w:val="18"/>
              </w:rPr>
              <w:t>credit</w:t>
            </w:r>
            <w:r w:rsidR="009C4BC0" w:rsidRPr="0034373F">
              <w:rPr>
                <w:rFonts w:ascii="Arial" w:hAnsi="Arial" w:cs="Arial"/>
                <w:sz w:val="18"/>
                <w:szCs w:val="18"/>
              </w:rPr>
              <w:t>worthiness</w:t>
            </w:r>
            <w:r w:rsidRPr="0034373F">
              <w:rPr>
                <w:rFonts w:ascii="Arial" w:hAnsi="Arial" w:cs="Arial"/>
                <w:sz w:val="18"/>
                <w:szCs w:val="18"/>
              </w:rPr>
              <w:t xml:space="preserve">, which may involve information being requested from any registered credit bureau, in order to conduct a credit assessment or affordability assessment in respect of the Parent and/or Third Party. </w:t>
            </w:r>
          </w:p>
          <w:p w14:paraId="16C72779" w14:textId="77777777" w:rsidR="00F06CD6" w:rsidRPr="0034373F" w:rsidRDefault="00F06CD6" w:rsidP="0034373F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89EB02B" w14:textId="216BB054" w:rsidR="00517639" w:rsidRPr="0034373F" w:rsidRDefault="00F06CD6" w:rsidP="0034373F">
            <w:pPr>
              <w:pStyle w:val="Tablecopy"/>
              <w:jc w:val="both"/>
              <w:rPr>
                <w:rFonts w:cs="Arial"/>
              </w:rPr>
            </w:pPr>
            <w:r w:rsidRPr="0034373F">
              <w:rPr>
                <w:rFonts w:cs="Arial"/>
                <w:szCs w:val="18"/>
              </w:rPr>
              <w:t>Signature:                                                                 Date:</w:t>
            </w:r>
          </w:p>
        </w:tc>
      </w:tr>
      <w:tr w:rsidR="00517639" w:rsidRPr="00936546" w14:paraId="1637F8D4" w14:textId="77777777" w:rsidTr="008A3F88">
        <w:trPr>
          <w:trHeight w:val="185"/>
        </w:trPr>
        <w:tc>
          <w:tcPr>
            <w:tcW w:w="8856" w:type="dxa"/>
            <w:gridSpan w:val="11"/>
          </w:tcPr>
          <w:p w14:paraId="188089ED" w14:textId="59E291B8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  <w:b/>
              </w:rPr>
              <w:t>SECTION 6: Declaration</w:t>
            </w:r>
            <w:r w:rsidR="009C4BC0">
              <w:rPr>
                <w:rFonts w:cs="Arial"/>
                <w:b/>
              </w:rPr>
              <w:t xml:space="preserve"> by Student</w:t>
            </w:r>
          </w:p>
        </w:tc>
      </w:tr>
      <w:tr w:rsidR="00517639" w:rsidRPr="00936546" w14:paraId="55E415D0" w14:textId="77777777" w:rsidTr="008A3F88">
        <w:trPr>
          <w:trHeight w:val="633"/>
        </w:trPr>
        <w:tc>
          <w:tcPr>
            <w:tcW w:w="3256" w:type="dxa"/>
            <w:vMerge w:val="restart"/>
          </w:tcPr>
          <w:p w14:paraId="30E59092" w14:textId="76793EE4" w:rsidR="00517639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I declare that all information given in this form and attached to this application is true</w:t>
            </w:r>
            <w:r w:rsidR="005956B5">
              <w:rPr>
                <w:rFonts w:cs="Arial"/>
              </w:rPr>
              <w:t xml:space="preserve"> and correct</w:t>
            </w:r>
            <w:r w:rsidR="00892C76">
              <w:rPr>
                <w:rFonts w:cs="Arial"/>
              </w:rPr>
              <w:t>.</w:t>
            </w:r>
          </w:p>
          <w:p w14:paraId="35DEEEC3" w14:textId="2CF036B1" w:rsidR="009C4BC0" w:rsidRPr="00F14757" w:rsidRDefault="009C4BC0" w:rsidP="009C4BC0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4757">
              <w:rPr>
                <w:rFonts w:ascii="Arial" w:hAnsi="Arial" w:cs="Arial"/>
                <w:sz w:val="18"/>
                <w:szCs w:val="18"/>
              </w:rPr>
              <w:t xml:space="preserve">In order for an accurate assessment to be made, I hereby give consent to </w:t>
            </w:r>
            <w:r w:rsidRPr="00F14757">
              <w:rPr>
                <w:rFonts w:ascii="Arial" w:hAnsi="Arial" w:cs="Arial"/>
                <w:sz w:val="18"/>
                <w:szCs w:val="18"/>
              </w:rPr>
              <w:lastRenderedPageBreak/>
              <w:t>FUCHS to obtain information regarding academic and discipline history from</w:t>
            </w:r>
            <w:r>
              <w:rPr>
                <w:rFonts w:ascii="Arial" w:hAnsi="Arial" w:cs="Arial"/>
                <w:sz w:val="18"/>
                <w:szCs w:val="18"/>
              </w:rPr>
              <w:t xml:space="preserve"> my</w:t>
            </w:r>
            <w:r w:rsidRPr="00F14757">
              <w:rPr>
                <w:rFonts w:ascii="Arial" w:hAnsi="Arial" w:cs="Arial"/>
                <w:sz w:val="18"/>
                <w:szCs w:val="18"/>
              </w:rPr>
              <w:t xml:space="preserve"> current</w:t>
            </w:r>
            <w:r>
              <w:rPr>
                <w:rFonts w:ascii="Arial" w:hAnsi="Arial" w:cs="Arial"/>
                <w:sz w:val="18"/>
                <w:szCs w:val="18"/>
              </w:rPr>
              <w:t xml:space="preserve"> and</w:t>
            </w:r>
            <w:r w:rsidRPr="00F14757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F14757">
              <w:rPr>
                <w:rFonts w:ascii="Arial" w:hAnsi="Arial" w:cs="Arial"/>
                <w:sz w:val="18"/>
                <w:szCs w:val="18"/>
              </w:rPr>
              <w:t xml:space="preserve">past school. </w:t>
            </w:r>
          </w:p>
          <w:p w14:paraId="246EBAD9" w14:textId="77777777" w:rsidR="009C4BC0" w:rsidRDefault="009C4BC0" w:rsidP="008A3F88">
            <w:pPr>
              <w:pStyle w:val="Tablecopy"/>
              <w:spacing w:before="120"/>
              <w:rPr>
                <w:rFonts w:cs="Arial"/>
              </w:rPr>
            </w:pPr>
          </w:p>
          <w:p w14:paraId="7C51AB8A" w14:textId="6880FB2D" w:rsidR="005956B5" w:rsidRPr="0034373F" w:rsidRDefault="00892C76" w:rsidP="008A3F88">
            <w:pPr>
              <w:pStyle w:val="Tablecopy"/>
              <w:spacing w:before="120"/>
              <w:rPr>
                <w:rFonts w:cs="Arial"/>
                <w:i/>
                <w:iCs/>
              </w:rPr>
            </w:pPr>
            <w:r w:rsidRPr="0034373F">
              <w:rPr>
                <w:rFonts w:cs="Arial"/>
                <w:i/>
                <w:iCs/>
              </w:rPr>
              <w:t>(if below 18, parent or guardian must sign)</w:t>
            </w:r>
          </w:p>
        </w:tc>
        <w:tc>
          <w:tcPr>
            <w:tcW w:w="18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EB4C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86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D95868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1772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5E76538F" w14:textId="77777777" w:rsidTr="008A3F88">
        <w:trPr>
          <w:trHeight w:val="185"/>
        </w:trPr>
        <w:tc>
          <w:tcPr>
            <w:tcW w:w="3256" w:type="dxa"/>
            <w:vMerge/>
          </w:tcPr>
          <w:p w14:paraId="2A25AAD3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18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172777" w14:textId="17E4AEE9" w:rsidR="00517639" w:rsidRPr="0034373F" w:rsidRDefault="005956B5" w:rsidP="008A3F88">
            <w:pPr>
              <w:pStyle w:val="Tablecopy"/>
              <w:rPr>
                <w:rFonts w:cs="Arial"/>
              </w:rPr>
            </w:pPr>
            <w:r>
              <w:rPr>
                <w:rFonts w:cs="Arial"/>
              </w:rPr>
              <w:t xml:space="preserve">Name and </w:t>
            </w:r>
            <w:r w:rsidR="00517639" w:rsidRPr="0034373F">
              <w:rPr>
                <w:rFonts w:cs="Arial"/>
              </w:rPr>
              <w:t>Signature</w:t>
            </w:r>
          </w:p>
        </w:tc>
        <w:tc>
          <w:tcPr>
            <w:tcW w:w="186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1A64B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Date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56F94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Place</w:t>
            </w:r>
          </w:p>
        </w:tc>
      </w:tr>
      <w:tr w:rsidR="00517639" w:rsidRPr="00936546" w14:paraId="04703DDB" w14:textId="77777777" w:rsidTr="008A3F88">
        <w:trPr>
          <w:trHeight w:val="185"/>
        </w:trPr>
        <w:tc>
          <w:tcPr>
            <w:tcW w:w="8856" w:type="dxa"/>
            <w:gridSpan w:val="11"/>
          </w:tcPr>
          <w:p w14:paraId="7C708A2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36FAC9B8" w14:textId="77777777" w:rsidTr="00C357AE">
        <w:trPr>
          <w:trHeight w:val="282"/>
        </w:trPr>
        <w:tc>
          <w:tcPr>
            <w:tcW w:w="3256" w:type="dxa"/>
            <w:vMerge w:val="restart"/>
          </w:tcPr>
          <w:p w14:paraId="6101A5A4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  <w:b/>
              </w:rPr>
            </w:pPr>
            <w:r w:rsidRPr="0034373F">
              <w:rPr>
                <w:rFonts w:cs="Arial"/>
                <w:b/>
              </w:rPr>
              <w:t>IMPORTANT NOTICE</w:t>
            </w:r>
          </w:p>
          <w:p w14:paraId="173C6F6E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  <w:r w:rsidRPr="0034373F">
              <w:rPr>
                <w:rFonts w:cs="Arial"/>
              </w:rPr>
              <w:t>Only 100% complete applications with all supporting documents will be considered. Tick documents attached</w:t>
            </w: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8B833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Certified ID copy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34931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6C0EE1" w:rsidRPr="00936546" w14:paraId="5CAD4D6F" w14:textId="77777777" w:rsidTr="00C357AE">
        <w:trPr>
          <w:trHeight w:val="281"/>
        </w:trPr>
        <w:tc>
          <w:tcPr>
            <w:tcW w:w="3256" w:type="dxa"/>
            <w:vMerge/>
          </w:tcPr>
          <w:p w14:paraId="20A91E46" w14:textId="77777777" w:rsidR="006C0EE1" w:rsidRPr="0034373F" w:rsidRDefault="006C0EE1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FB3627" w14:textId="5FB0DA70" w:rsidR="006C0EE1" w:rsidRPr="0034373F" w:rsidRDefault="006C0EE1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Grade 12 results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93E06" w14:textId="77777777" w:rsidR="006C0EE1" w:rsidRPr="0034373F" w:rsidRDefault="006C0EE1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4DB996EE" w14:textId="77777777" w:rsidTr="00C357AE">
        <w:trPr>
          <w:trHeight w:val="281"/>
        </w:trPr>
        <w:tc>
          <w:tcPr>
            <w:tcW w:w="3256" w:type="dxa"/>
            <w:vMerge/>
          </w:tcPr>
          <w:p w14:paraId="4E1969E4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0025B2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Latest results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B2FDA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7C3D41C1" w14:textId="77777777" w:rsidTr="00C357AE">
        <w:trPr>
          <w:trHeight w:val="281"/>
        </w:trPr>
        <w:tc>
          <w:tcPr>
            <w:tcW w:w="3256" w:type="dxa"/>
            <w:vMerge/>
          </w:tcPr>
          <w:p w14:paraId="63E00931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D89C0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 xml:space="preserve">Academic transcript 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A4245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0F6EAFB1" w14:textId="77777777" w:rsidTr="00C357AE">
        <w:trPr>
          <w:trHeight w:val="281"/>
        </w:trPr>
        <w:tc>
          <w:tcPr>
            <w:tcW w:w="3256" w:type="dxa"/>
            <w:vMerge/>
          </w:tcPr>
          <w:p w14:paraId="55109082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84ADC1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Proof of family income (payslips/ bank statements/ affidavit)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0ABFD9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3E62B790" w14:textId="77777777" w:rsidTr="00C357AE">
        <w:trPr>
          <w:trHeight w:val="281"/>
        </w:trPr>
        <w:tc>
          <w:tcPr>
            <w:tcW w:w="3256" w:type="dxa"/>
            <w:vMerge/>
          </w:tcPr>
          <w:p w14:paraId="2456D432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17532A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Motivation letter explaining why you believe you should be granted sponsorship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DE334C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67D32210" w14:textId="77777777" w:rsidTr="00C357AE">
        <w:trPr>
          <w:trHeight w:val="281"/>
        </w:trPr>
        <w:tc>
          <w:tcPr>
            <w:tcW w:w="3256" w:type="dxa"/>
            <w:vMerge/>
          </w:tcPr>
          <w:p w14:paraId="6C28D7B1" w14:textId="77777777" w:rsidR="00517639" w:rsidRPr="0034373F" w:rsidRDefault="00517639" w:rsidP="008A3F88">
            <w:pPr>
              <w:pStyle w:val="Tablecopy"/>
              <w:spacing w:before="120"/>
              <w:rPr>
                <w:rFonts w:cs="Arial"/>
              </w:rPr>
            </w:pPr>
          </w:p>
        </w:tc>
        <w:tc>
          <w:tcPr>
            <w:tcW w:w="453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78CF8" w14:textId="0BFA3B0A" w:rsidR="00517639" w:rsidRPr="0034373F" w:rsidRDefault="00517639" w:rsidP="008A3F88">
            <w:pPr>
              <w:pStyle w:val="Tablecopy"/>
              <w:rPr>
                <w:rFonts w:cs="Arial"/>
              </w:rPr>
            </w:pPr>
            <w:r w:rsidRPr="0034373F">
              <w:rPr>
                <w:rFonts w:cs="Arial"/>
              </w:rPr>
              <w:t>Proof of family relationship or financial dependence on</w:t>
            </w:r>
            <w:r w:rsidR="00892C76">
              <w:rPr>
                <w:rFonts w:cs="Arial"/>
              </w:rPr>
              <w:t xml:space="preserve"> a</w:t>
            </w:r>
            <w:r w:rsidRPr="0034373F">
              <w:rPr>
                <w:rFonts w:cs="Arial"/>
              </w:rPr>
              <w:t xml:space="preserve"> </w:t>
            </w:r>
            <w:r w:rsidR="005956B5">
              <w:rPr>
                <w:rFonts w:cs="Arial"/>
              </w:rPr>
              <w:t>FUCHS</w:t>
            </w:r>
            <w:r w:rsidRPr="0034373F">
              <w:rPr>
                <w:rFonts w:cs="Arial"/>
              </w:rPr>
              <w:t xml:space="preserve"> employee (</w:t>
            </w:r>
            <w:proofErr w:type="gramStart"/>
            <w:r w:rsidRPr="0034373F">
              <w:rPr>
                <w:rFonts w:cs="Arial"/>
              </w:rPr>
              <w:t>e.g.</w:t>
            </w:r>
            <w:proofErr w:type="gramEnd"/>
            <w:r w:rsidRPr="0034373F">
              <w:rPr>
                <w:rFonts w:cs="Arial"/>
              </w:rPr>
              <w:t xml:space="preserve"> birth certificate or affidavit)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8070B" w14:textId="77777777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  <w:tr w:rsidR="00517639" w:rsidRPr="00936546" w14:paraId="76764700" w14:textId="77777777" w:rsidTr="008A3F88">
        <w:trPr>
          <w:trHeight w:val="281"/>
        </w:trPr>
        <w:tc>
          <w:tcPr>
            <w:tcW w:w="8856" w:type="dxa"/>
            <w:gridSpan w:val="11"/>
          </w:tcPr>
          <w:p w14:paraId="29CE9D53" w14:textId="55FE6BA2" w:rsidR="00517639" w:rsidRPr="0034373F" w:rsidRDefault="00517639" w:rsidP="008A3F88">
            <w:pPr>
              <w:pStyle w:val="Tablecopy"/>
              <w:rPr>
                <w:rFonts w:cs="Arial"/>
              </w:rPr>
            </w:pPr>
          </w:p>
        </w:tc>
      </w:tr>
    </w:tbl>
    <w:p w14:paraId="29810DF3" w14:textId="77777777" w:rsidR="00EB79E0" w:rsidRPr="00936546" w:rsidRDefault="00EB79E0" w:rsidP="00A20A9F">
      <w:pPr>
        <w:rPr>
          <w:rFonts w:cs="Arial"/>
        </w:rPr>
      </w:pPr>
    </w:p>
    <w:sectPr w:rsidR="00EB79E0" w:rsidRPr="00936546" w:rsidSect="00BD11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3969" w:right="851" w:bottom="1814" w:left="1134" w:header="567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F6AFA" w14:textId="77777777" w:rsidR="002B1EC4" w:rsidRDefault="002B1EC4" w:rsidP="00F46286">
      <w:r>
        <w:separator/>
      </w:r>
    </w:p>
    <w:p w14:paraId="1E87D9C8" w14:textId="77777777" w:rsidR="002B1EC4" w:rsidRDefault="002B1EC4" w:rsidP="00F46286"/>
    <w:p w14:paraId="5CBA82C7" w14:textId="77777777" w:rsidR="002B1EC4" w:rsidRDefault="002B1EC4"/>
  </w:endnote>
  <w:endnote w:type="continuationSeparator" w:id="0">
    <w:p w14:paraId="5205242A" w14:textId="77777777" w:rsidR="002B1EC4" w:rsidRDefault="002B1EC4" w:rsidP="00F46286">
      <w:r>
        <w:continuationSeparator/>
      </w:r>
    </w:p>
    <w:p w14:paraId="2A4935CD" w14:textId="77777777" w:rsidR="002B1EC4" w:rsidRDefault="002B1EC4" w:rsidP="00F46286"/>
    <w:p w14:paraId="55A1CB71" w14:textId="77777777" w:rsidR="002B1EC4" w:rsidRDefault="002B1E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02F8456F-5CD3-4B7E-B4B6-D9ACBE11EE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46AA70D-13AA-407A-BBFC-C826C9C92C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053B0C8-6276-46ED-B15A-99B24DB7DD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3381FB-3EFF-41A6-98C7-FF0B8DCBAC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0F6EF" w14:textId="77777777" w:rsidR="00A0040C" w:rsidRDefault="00A004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8334C" w14:textId="77777777" w:rsidR="0096599A" w:rsidRPr="008712BB" w:rsidRDefault="0096599A" w:rsidP="00E942CF">
    <w:pPr>
      <w:pStyle w:val="Footer"/>
    </w:pPr>
  </w:p>
  <w:tbl>
    <w:tblPr>
      <w:tblW w:w="10098" w:type="dxa"/>
      <w:tblInd w:w="-14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92"/>
      <w:gridCol w:w="1421"/>
      <w:gridCol w:w="5665"/>
      <w:gridCol w:w="20"/>
    </w:tblGrid>
    <w:tr w:rsidR="0096599A" w:rsidRPr="00F06CD6" w14:paraId="246B9835" w14:textId="77777777" w:rsidTr="0006155D">
      <w:trPr>
        <w:trHeight w:val="666"/>
      </w:trPr>
      <w:tc>
        <w:tcPr>
          <w:tcW w:w="2992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74D4CA5E" w14:textId="53F06DAF" w:rsidR="0096599A" w:rsidRPr="00A0040C" w:rsidRDefault="006435E6" w:rsidP="00941B7E">
          <w:pPr>
            <w:pStyle w:val="Footer"/>
            <w:spacing w:line="240" w:lineRule="auto"/>
            <w:rPr>
              <w:sz w:val="16"/>
              <w:szCs w:val="16"/>
              <w:lang w:val="en-US"/>
            </w:rPr>
          </w:pPr>
          <w:bookmarkStart w:id="0" w:name="_Hlk535495886"/>
          <w:r w:rsidRPr="00A0040C">
            <w:rPr>
              <w:sz w:val="16"/>
              <w:szCs w:val="16"/>
              <w:lang w:val="en-US"/>
            </w:rPr>
            <w:t xml:space="preserve">Effective Date: </w:t>
          </w:r>
          <w:r w:rsidR="00832FE3" w:rsidRPr="00A0040C">
            <w:rPr>
              <w:sz w:val="16"/>
              <w:szCs w:val="16"/>
              <w:lang w:val="en-US"/>
            </w:rPr>
            <w:t>22</w:t>
          </w:r>
          <w:r w:rsidR="0038346D" w:rsidRPr="00A0040C">
            <w:rPr>
              <w:sz w:val="16"/>
              <w:szCs w:val="16"/>
              <w:lang w:val="en-US"/>
            </w:rPr>
            <w:t>/1</w:t>
          </w:r>
          <w:r w:rsidR="00832FE3" w:rsidRPr="00A0040C">
            <w:rPr>
              <w:sz w:val="16"/>
              <w:szCs w:val="16"/>
              <w:lang w:val="en-US"/>
            </w:rPr>
            <w:t>1</w:t>
          </w:r>
          <w:r w:rsidR="0038346D" w:rsidRPr="00A0040C">
            <w:rPr>
              <w:sz w:val="16"/>
              <w:szCs w:val="16"/>
              <w:lang w:val="en-US"/>
            </w:rPr>
            <w:t>/202</w:t>
          </w:r>
          <w:r w:rsidR="00832FE3" w:rsidRPr="00A0040C">
            <w:rPr>
              <w:sz w:val="16"/>
              <w:szCs w:val="16"/>
              <w:lang w:val="en-US"/>
            </w:rPr>
            <w:t>2</w:t>
          </w:r>
          <w:r w:rsidR="00517639" w:rsidRPr="00A0040C">
            <w:rPr>
              <w:sz w:val="16"/>
              <w:szCs w:val="16"/>
              <w:lang w:val="en-US"/>
            </w:rPr>
            <w:t xml:space="preserve">, Revision: </w:t>
          </w:r>
          <w:r w:rsidR="0038346D" w:rsidRPr="00A0040C">
            <w:rPr>
              <w:sz w:val="16"/>
              <w:szCs w:val="16"/>
              <w:lang w:val="en-US"/>
            </w:rPr>
            <w:t>3</w:t>
          </w:r>
        </w:p>
        <w:p w14:paraId="226464DF" w14:textId="7894754D" w:rsidR="0096599A" w:rsidRPr="0034373F" w:rsidRDefault="0096599A" w:rsidP="00941B7E">
          <w:pPr>
            <w:pStyle w:val="Footer"/>
            <w:spacing w:line="240" w:lineRule="auto"/>
            <w:rPr>
              <w:highlight w:val="yellow"/>
              <w:lang w:val="en-US"/>
            </w:rPr>
          </w:pPr>
          <w:bookmarkStart w:id="1" w:name="_Hlk535495914"/>
          <w:bookmarkEnd w:id="0"/>
          <w:r w:rsidRPr="00A0040C">
            <w:rPr>
              <w:sz w:val="16"/>
              <w:szCs w:val="16"/>
              <w:lang w:val="en-US"/>
            </w:rPr>
            <w:t xml:space="preserve">Initial Release Date: </w:t>
          </w:r>
          <w:bookmarkEnd w:id="1"/>
          <w:r w:rsidR="00746694" w:rsidRPr="00A0040C">
            <w:rPr>
              <w:sz w:val="16"/>
              <w:szCs w:val="16"/>
              <w:lang w:val="en-US"/>
            </w:rPr>
            <w:t>24/01/2019</w:t>
          </w:r>
        </w:p>
      </w:tc>
      <w:tc>
        <w:tcPr>
          <w:tcW w:w="1421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007E8812" w14:textId="77777777" w:rsidR="0096599A" w:rsidRPr="00A0040C" w:rsidRDefault="0096599A" w:rsidP="00941B7E">
          <w:pPr>
            <w:pStyle w:val="Footer"/>
            <w:tabs>
              <w:tab w:val="left" w:pos="469"/>
            </w:tabs>
            <w:jc w:val="right"/>
            <w:rPr>
              <w:sz w:val="20"/>
              <w:lang w:val="en-US"/>
            </w:rPr>
          </w:pPr>
        </w:p>
      </w:tc>
      <w:tc>
        <w:tcPr>
          <w:tcW w:w="5665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1136D1D7" w14:textId="7F754324" w:rsidR="0096599A" w:rsidRPr="00A0040C" w:rsidRDefault="0096599A" w:rsidP="00A7122A">
          <w:pPr>
            <w:pStyle w:val="Footer"/>
            <w:spacing w:line="240" w:lineRule="auto"/>
            <w:jc w:val="right"/>
            <w:rPr>
              <w:sz w:val="16"/>
              <w:szCs w:val="16"/>
              <w:lang w:val="en-US"/>
            </w:rPr>
          </w:pPr>
          <w:bookmarkStart w:id="2" w:name="_Hlk535495966"/>
          <w:r w:rsidRPr="00A0040C">
            <w:rPr>
              <w:sz w:val="16"/>
              <w:szCs w:val="16"/>
              <w:lang w:val="en-US"/>
            </w:rPr>
            <w:t xml:space="preserve">Next Review Date: </w:t>
          </w:r>
          <w:r w:rsidR="00832FE3" w:rsidRPr="00A0040C">
            <w:rPr>
              <w:sz w:val="16"/>
              <w:szCs w:val="16"/>
              <w:lang w:val="en-US"/>
            </w:rPr>
            <w:t>30</w:t>
          </w:r>
          <w:r w:rsidR="006435E6" w:rsidRPr="00A0040C">
            <w:rPr>
              <w:sz w:val="16"/>
              <w:szCs w:val="16"/>
              <w:lang w:val="en-US"/>
            </w:rPr>
            <w:t>/</w:t>
          </w:r>
          <w:r w:rsidR="00832FE3" w:rsidRPr="00A0040C">
            <w:rPr>
              <w:sz w:val="16"/>
              <w:szCs w:val="16"/>
              <w:lang w:val="en-US"/>
            </w:rPr>
            <w:t>11</w:t>
          </w:r>
          <w:r w:rsidRPr="00A0040C">
            <w:rPr>
              <w:sz w:val="16"/>
              <w:szCs w:val="16"/>
              <w:lang w:val="en-US"/>
            </w:rPr>
            <w:t>/202</w:t>
          </w:r>
          <w:r w:rsidR="00832FE3" w:rsidRPr="00A0040C">
            <w:rPr>
              <w:sz w:val="16"/>
              <w:szCs w:val="16"/>
              <w:lang w:val="en-US"/>
            </w:rPr>
            <w:t>5</w:t>
          </w:r>
        </w:p>
        <w:bookmarkEnd w:id="2"/>
        <w:p w14:paraId="7F1CDA87" w14:textId="14FD24B8" w:rsidR="0096599A" w:rsidRPr="00A0040C" w:rsidRDefault="00A2429B" w:rsidP="00A2429B">
          <w:pPr>
            <w:pStyle w:val="Footer"/>
            <w:spacing w:line="240" w:lineRule="auto"/>
            <w:jc w:val="center"/>
            <w:rPr>
              <w:sz w:val="16"/>
              <w:szCs w:val="16"/>
              <w:lang w:val="en-US"/>
            </w:rPr>
          </w:pPr>
          <w:r w:rsidRPr="00A0040C">
            <w:rPr>
              <w:sz w:val="16"/>
              <w:szCs w:val="16"/>
              <w:lang w:val="en-US"/>
            </w:rPr>
            <w:t xml:space="preserve">                                                                                                             </w:t>
          </w:r>
          <w:r w:rsidR="00EB33FD" w:rsidRPr="00A0040C">
            <w:rPr>
              <w:sz w:val="16"/>
              <w:szCs w:val="16"/>
              <w:lang w:val="en-US"/>
            </w:rPr>
            <w:t xml:space="preserve">Page </w:t>
          </w:r>
          <w:r w:rsidR="00EB33FD" w:rsidRPr="00A0040C">
            <w:rPr>
              <w:b/>
              <w:bCs/>
              <w:sz w:val="16"/>
              <w:szCs w:val="16"/>
              <w:lang w:val="en-US"/>
            </w:rPr>
            <w:fldChar w:fldCharType="begin"/>
          </w:r>
          <w:r w:rsidR="00EB33FD" w:rsidRPr="00A0040C">
            <w:rPr>
              <w:b/>
              <w:bCs/>
              <w:sz w:val="16"/>
              <w:szCs w:val="16"/>
              <w:lang w:val="en-US"/>
            </w:rPr>
            <w:instrText xml:space="preserve"> PAGE  \* Arabic  \* MERGEFORMAT </w:instrText>
          </w:r>
          <w:r w:rsidR="00EB33FD" w:rsidRPr="00A0040C">
            <w:rPr>
              <w:b/>
              <w:bCs/>
              <w:sz w:val="16"/>
              <w:szCs w:val="16"/>
              <w:lang w:val="en-US"/>
            </w:rPr>
            <w:fldChar w:fldCharType="separate"/>
          </w:r>
          <w:r w:rsidR="00EB33FD" w:rsidRPr="00A0040C">
            <w:rPr>
              <w:b/>
              <w:bCs/>
              <w:noProof/>
              <w:sz w:val="16"/>
              <w:szCs w:val="16"/>
              <w:lang w:val="en-US"/>
            </w:rPr>
            <w:t>1</w:t>
          </w:r>
          <w:r w:rsidR="00EB33FD" w:rsidRPr="00A0040C">
            <w:rPr>
              <w:b/>
              <w:bCs/>
              <w:sz w:val="16"/>
              <w:szCs w:val="16"/>
              <w:lang w:val="en-US"/>
            </w:rPr>
            <w:fldChar w:fldCharType="end"/>
          </w:r>
          <w:r w:rsidR="00EB33FD" w:rsidRPr="00A0040C">
            <w:rPr>
              <w:sz w:val="16"/>
              <w:szCs w:val="16"/>
              <w:lang w:val="en-US"/>
            </w:rPr>
            <w:t xml:space="preserve"> of </w:t>
          </w:r>
          <w:r w:rsidR="00EB33FD" w:rsidRPr="00A0040C">
            <w:rPr>
              <w:b/>
              <w:bCs/>
              <w:sz w:val="16"/>
              <w:szCs w:val="16"/>
              <w:lang w:val="en-US"/>
            </w:rPr>
            <w:fldChar w:fldCharType="begin"/>
          </w:r>
          <w:r w:rsidR="00EB33FD" w:rsidRPr="00A0040C">
            <w:rPr>
              <w:b/>
              <w:bCs/>
              <w:sz w:val="16"/>
              <w:szCs w:val="16"/>
              <w:lang w:val="en-US"/>
            </w:rPr>
            <w:instrText xml:space="preserve"> NUMPAGES  \* Arabic  \* MERGEFORMAT </w:instrText>
          </w:r>
          <w:r w:rsidR="00EB33FD" w:rsidRPr="00A0040C">
            <w:rPr>
              <w:b/>
              <w:bCs/>
              <w:sz w:val="16"/>
              <w:szCs w:val="16"/>
              <w:lang w:val="en-US"/>
            </w:rPr>
            <w:fldChar w:fldCharType="separate"/>
          </w:r>
          <w:r w:rsidR="00EB33FD" w:rsidRPr="00A0040C">
            <w:rPr>
              <w:b/>
              <w:bCs/>
              <w:noProof/>
              <w:sz w:val="16"/>
              <w:szCs w:val="16"/>
              <w:lang w:val="en-US"/>
            </w:rPr>
            <w:t>2</w:t>
          </w:r>
          <w:r w:rsidR="00EB33FD" w:rsidRPr="00A0040C">
            <w:rPr>
              <w:b/>
              <w:bCs/>
              <w:sz w:val="16"/>
              <w:szCs w:val="16"/>
              <w:lang w:val="en-US"/>
            </w:rPr>
            <w:fldChar w:fldCharType="end"/>
          </w:r>
        </w:p>
      </w:tc>
      <w:tc>
        <w:tcPr>
          <w:tcW w:w="20" w:type="dxa"/>
          <w:shd w:val="clear" w:color="auto" w:fill="auto"/>
          <w:vAlign w:val="bottom"/>
        </w:tcPr>
        <w:p w14:paraId="10F865F1" w14:textId="77777777" w:rsidR="0096599A" w:rsidRPr="0034373F" w:rsidRDefault="0096599A" w:rsidP="00A7122A">
          <w:pPr>
            <w:pStyle w:val="DQS"/>
            <w:tabs>
              <w:tab w:val="clear" w:pos="469"/>
            </w:tabs>
            <w:rPr>
              <w:sz w:val="16"/>
              <w:szCs w:val="16"/>
              <w:highlight w:val="yellow"/>
              <w:lang w:val="en-US"/>
            </w:rPr>
          </w:pPr>
        </w:p>
      </w:tc>
    </w:tr>
  </w:tbl>
  <w:p w14:paraId="4EBAF1EF" w14:textId="77777777" w:rsidR="0096599A" w:rsidRDefault="0096599A">
    <w:pPr>
      <w:pStyle w:val="Footer"/>
      <w:rPr>
        <w:lang w:val="en-US"/>
      </w:rPr>
    </w:pPr>
  </w:p>
  <w:p w14:paraId="74E03F01" w14:textId="77777777" w:rsidR="0096599A" w:rsidRPr="007916B2" w:rsidRDefault="0096599A">
    <w:pPr>
      <w:pStyle w:val="Footer"/>
      <w:rPr>
        <w:lang w:val="en-US"/>
      </w:rPr>
    </w:pPr>
  </w:p>
  <w:p w14:paraId="59DDF9C1" w14:textId="4C695122" w:rsidR="0096599A" w:rsidRPr="00F46286" w:rsidRDefault="0096599A" w:rsidP="007916B2">
    <w:pPr>
      <w:pStyle w:val="Footer"/>
      <w:jc w:val="center"/>
      <w:rPr>
        <w:sz w:val="14"/>
        <w:szCs w:val="14"/>
        <w:lang w:val="en-US"/>
      </w:rPr>
    </w:pPr>
    <w:bookmarkStart w:id="3" w:name="_Hlk535496114"/>
    <w:r w:rsidRPr="00F46286">
      <w:rPr>
        <w:sz w:val="14"/>
        <w:szCs w:val="14"/>
        <w:lang w:val="en-US"/>
      </w:rPr>
      <w:t>This document is a controlled document only in electronic form. Printed versions are not subject to change service.</w:t>
    </w:r>
    <w:bookmarkEnd w:id="3"/>
  </w:p>
  <w:p w14:paraId="33C34CA3" w14:textId="77777777" w:rsidR="0096599A" w:rsidRDefault="0096599A" w:rsidP="00F46286"/>
  <w:p w14:paraId="03304EBA" w14:textId="77777777" w:rsidR="00F54D90" w:rsidRDefault="00F54D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175D1" w14:textId="77777777" w:rsidR="00A0040C" w:rsidRDefault="00A004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05CEB" w14:textId="77777777" w:rsidR="002B1EC4" w:rsidRDefault="002B1EC4" w:rsidP="00F46286">
      <w:r>
        <w:separator/>
      </w:r>
    </w:p>
    <w:p w14:paraId="3EF95AF8" w14:textId="77777777" w:rsidR="002B1EC4" w:rsidRDefault="002B1EC4" w:rsidP="00F46286"/>
    <w:p w14:paraId="7F23AD63" w14:textId="77777777" w:rsidR="002B1EC4" w:rsidRDefault="002B1EC4"/>
  </w:footnote>
  <w:footnote w:type="continuationSeparator" w:id="0">
    <w:p w14:paraId="5325B0FD" w14:textId="77777777" w:rsidR="002B1EC4" w:rsidRDefault="002B1EC4" w:rsidP="00F46286">
      <w:r>
        <w:continuationSeparator/>
      </w:r>
    </w:p>
    <w:p w14:paraId="6803CA27" w14:textId="77777777" w:rsidR="002B1EC4" w:rsidRDefault="002B1EC4" w:rsidP="00F46286"/>
    <w:p w14:paraId="746F17C0" w14:textId="77777777" w:rsidR="002B1EC4" w:rsidRDefault="002B1E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E2671" w14:textId="77777777" w:rsidR="00A0040C" w:rsidRDefault="00A004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57625" w14:textId="21FF38C0" w:rsidR="0096599A" w:rsidRDefault="0096599A">
    <w:pPr>
      <w:pStyle w:val="Header"/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403D2AD" wp14:editId="45079B1A">
              <wp:simplePos x="0" y="0"/>
              <wp:positionH relativeFrom="page">
                <wp:posOffset>720090</wp:posOffset>
              </wp:positionH>
              <wp:positionV relativeFrom="page">
                <wp:posOffset>829310</wp:posOffset>
              </wp:positionV>
              <wp:extent cx="3280410" cy="431800"/>
              <wp:effectExtent l="0" t="0" r="15240" b="6350"/>
              <wp:wrapNone/>
              <wp:docPr id="1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041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0E9DC" w14:textId="42A17BC1" w:rsidR="0096599A" w:rsidRPr="00783E2A" w:rsidRDefault="0096599A" w:rsidP="00903459">
                          <w:pPr>
                            <w:pStyle w:val="Title"/>
                            <w:rPr>
                              <w:caps w:val="0"/>
                            </w:rPr>
                          </w:pPr>
                          <w:r w:rsidRPr="00B32699">
                            <w:rPr>
                              <w:lang w:val="en-US"/>
                            </w:rPr>
                            <w:t xml:space="preserve">fuchs </w:t>
                          </w:r>
                          <w:r>
                            <w:rPr>
                              <w:lang w:val="en-US"/>
                            </w:rPr>
                            <w:t xml:space="preserve">LUBRICANTS sOUTH AFRICA 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03D2A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65.3pt;width:258.3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" filled="f" stroked="f" strokecolor="#eeece1 [3214]" strokeweight=".5pt">
              <v:textbox inset="0,0,0,0">
                <w:txbxContent>
                  <w:p w14:paraId="5700E9DC" w14:textId="42A17BC1" w:rsidR="0096599A" w:rsidRPr="00783E2A" w:rsidRDefault="0096599A" w:rsidP="00903459">
                    <w:pPr>
                      <w:pStyle w:val="Title"/>
                      <w:rPr>
                        <w:caps w:val="0"/>
                      </w:rPr>
                    </w:pPr>
                    <w:r w:rsidRPr="00B32699">
                      <w:rPr>
                        <w:lang w:val="en-US"/>
                      </w:rPr>
                      <w:t xml:space="preserve">fuchs </w:t>
                    </w:r>
                    <w:r>
                      <w:rPr>
                        <w:lang w:val="en-US"/>
                      </w:rPr>
                      <w:t xml:space="preserve">LUBRICANTS sOUTH AFRICA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230F4611" wp14:editId="4FD6054B">
              <wp:simplePos x="0" y="0"/>
              <wp:positionH relativeFrom="margin">
                <wp:align>right</wp:align>
              </wp:positionH>
              <wp:positionV relativeFrom="topMargin">
                <wp:align>bottom</wp:align>
              </wp:positionV>
              <wp:extent cx="6308090" cy="1135380"/>
              <wp:effectExtent l="0" t="0" r="0" b="7620"/>
              <wp:wrapTopAndBottom/>
              <wp:docPr id="18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08090" cy="1135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2C2188" w14:textId="78D5637E" w:rsidR="0096599A" w:rsidRPr="00F332B0" w:rsidRDefault="0080266B">
                          <w:pPr>
                            <w:rPr>
                              <w:b/>
                              <w:color w:val="004E9E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004E9E"/>
                              <w:sz w:val="36"/>
                              <w:szCs w:val="36"/>
                            </w:rPr>
                            <w:t xml:space="preserve">External </w:t>
                          </w:r>
                          <w:r w:rsidR="00084F1C">
                            <w:rPr>
                              <w:b/>
                              <w:color w:val="004E9E"/>
                              <w:sz w:val="36"/>
                              <w:szCs w:val="36"/>
                            </w:rPr>
                            <w:t>Tertiary Studies</w:t>
                          </w:r>
                          <w:r w:rsidR="00517639">
                            <w:rPr>
                              <w:b/>
                              <w:color w:val="004E9E"/>
                              <w:sz w:val="36"/>
                              <w:szCs w:val="36"/>
                            </w:rPr>
                            <w:t xml:space="preserve"> Assistance Application Form</w:t>
                          </w:r>
                        </w:p>
                        <w:p w14:paraId="070F1914" w14:textId="5B2445E1" w:rsidR="001008A6" w:rsidRDefault="00517639">
                          <w:pPr>
                            <w:rPr>
                              <w:b/>
                              <w:color w:val="004E9E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4E9E"/>
                              <w:sz w:val="24"/>
                              <w:szCs w:val="24"/>
                            </w:rPr>
                            <w:t>CR-</w:t>
                          </w:r>
                          <w:r w:rsidR="00A57448">
                            <w:rPr>
                              <w:b/>
                              <w:color w:val="004E9E"/>
                              <w:sz w:val="24"/>
                              <w:szCs w:val="24"/>
                            </w:rPr>
                            <w:t>TRA</w:t>
                          </w:r>
                          <w:r w:rsidR="00A2429B">
                            <w:rPr>
                              <w:b/>
                              <w:color w:val="004E9E"/>
                              <w:sz w:val="24"/>
                              <w:szCs w:val="24"/>
                            </w:rPr>
                            <w:t>-</w:t>
                          </w:r>
                          <w:r w:rsidR="00A57448">
                            <w:rPr>
                              <w:b/>
                              <w:color w:val="004E9E"/>
                              <w:sz w:val="24"/>
                              <w:szCs w:val="24"/>
                            </w:rPr>
                            <w:t>001</w:t>
                          </w:r>
                          <w:r w:rsidR="001008A6">
                            <w:rPr>
                              <w:b/>
                              <w:color w:val="004E9E"/>
                              <w:sz w:val="24"/>
                              <w:szCs w:val="24"/>
                            </w:rPr>
                            <w:t xml:space="preserve">                                                       </w:t>
                          </w:r>
                        </w:p>
                        <w:p w14:paraId="6941D05B" w14:textId="77777777" w:rsidR="00980233" w:rsidRPr="00980233" w:rsidRDefault="001008A6" w:rsidP="0052214D">
                          <w:pPr>
                            <w:rPr>
                              <w:b/>
                              <w:color w:val="004E9E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4E9E"/>
                              <w:sz w:val="20"/>
                              <w:szCs w:val="20"/>
                            </w:rPr>
                            <w:t xml:space="preserve">         </w:t>
                          </w:r>
                        </w:p>
                        <w:p w14:paraId="1CE326D3" w14:textId="77777777" w:rsidR="00980233" w:rsidRPr="002A04B7" w:rsidRDefault="00980233">
                          <w:pPr>
                            <w:rPr>
                              <w:b/>
                              <w:i/>
                              <w:color w:val="004E9E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F4611" id="Textfeld 4" o:spid="_x0000_s1027" type="#_x0000_t202" style="position:absolute;margin-left:445.5pt;margin-top:0;width:496.7pt;height:89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" o:allowoverlap="f" filled="f" stroked="f" strokeweight=".5pt">
              <v:textbox inset="0,0,0,0">
                <w:txbxContent>
                  <w:p w14:paraId="1B2C2188" w14:textId="78D5637E" w:rsidR="0096599A" w:rsidRPr="00F332B0" w:rsidRDefault="0080266B">
                    <w:pPr>
                      <w:rPr>
                        <w:b/>
                        <w:color w:val="004E9E"/>
                        <w:sz w:val="36"/>
                        <w:szCs w:val="36"/>
                      </w:rPr>
                    </w:pPr>
                    <w:r>
                      <w:rPr>
                        <w:b/>
                        <w:color w:val="004E9E"/>
                        <w:sz w:val="36"/>
                        <w:szCs w:val="36"/>
                      </w:rPr>
                      <w:t xml:space="preserve">External </w:t>
                    </w:r>
                    <w:r w:rsidR="00084F1C">
                      <w:rPr>
                        <w:b/>
                        <w:color w:val="004E9E"/>
                        <w:sz w:val="36"/>
                        <w:szCs w:val="36"/>
                      </w:rPr>
                      <w:t>Tertiary Studies</w:t>
                    </w:r>
                    <w:r w:rsidR="00517639">
                      <w:rPr>
                        <w:b/>
                        <w:color w:val="004E9E"/>
                        <w:sz w:val="36"/>
                        <w:szCs w:val="36"/>
                      </w:rPr>
                      <w:t xml:space="preserve"> Assistance Application Form</w:t>
                    </w:r>
                  </w:p>
                  <w:p w14:paraId="070F1914" w14:textId="5B2445E1" w:rsidR="001008A6" w:rsidRDefault="00517639">
                    <w:pPr>
                      <w:rPr>
                        <w:b/>
                        <w:color w:val="004E9E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4E9E"/>
                        <w:sz w:val="24"/>
                        <w:szCs w:val="24"/>
                      </w:rPr>
                      <w:t>CR-</w:t>
                    </w:r>
                    <w:r w:rsidR="00A57448">
                      <w:rPr>
                        <w:b/>
                        <w:color w:val="004E9E"/>
                        <w:sz w:val="24"/>
                        <w:szCs w:val="24"/>
                      </w:rPr>
                      <w:t>TRA</w:t>
                    </w:r>
                    <w:r w:rsidR="00A2429B">
                      <w:rPr>
                        <w:b/>
                        <w:color w:val="004E9E"/>
                        <w:sz w:val="24"/>
                        <w:szCs w:val="24"/>
                      </w:rPr>
                      <w:t>-</w:t>
                    </w:r>
                    <w:r w:rsidR="00A57448">
                      <w:rPr>
                        <w:b/>
                        <w:color w:val="004E9E"/>
                        <w:sz w:val="24"/>
                        <w:szCs w:val="24"/>
                      </w:rPr>
                      <w:t>001</w:t>
                    </w:r>
                    <w:r w:rsidR="001008A6">
                      <w:rPr>
                        <w:b/>
                        <w:color w:val="004E9E"/>
                        <w:sz w:val="24"/>
                        <w:szCs w:val="24"/>
                      </w:rPr>
                      <w:t xml:space="preserve">                                                       </w:t>
                    </w:r>
                  </w:p>
                  <w:p w14:paraId="6941D05B" w14:textId="77777777" w:rsidR="00980233" w:rsidRPr="00980233" w:rsidRDefault="001008A6" w:rsidP="0052214D">
                    <w:pPr>
                      <w:rPr>
                        <w:b/>
                        <w:color w:val="004E9E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4E9E"/>
                        <w:sz w:val="20"/>
                        <w:szCs w:val="20"/>
                      </w:rPr>
                      <w:t xml:space="preserve">         </w:t>
                    </w:r>
                  </w:p>
                  <w:p w14:paraId="1CE326D3" w14:textId="77777777" w:rsidR="00980233" w:rsidRPr="002A04B7" w:rsidRDefault="00980233">
                    <w:pPr>
                      <w:rPr>
                        <w:b/>
                        <w:i/>
                        <w:color w:val="004E9E"/>
                        <w:sz w:val="24"/>
                        <w:szCs w:val="24"/>
                      </w:rPr>
                    </w:pPr>
                  </w:p>
                </w:txbxContent>
              </v:textbox>
              <w10:wrap type="topAndBottom" anchorx="margin" anchory="margin"/>
              <w10:anchorlock/>
            </v:shape>
          </w:pict>
        </mc:Fallback>
      </mc:AlternateContent>
    </w:r>
  </w:p>
  <w:p w14:paraId="5D923B90" w14:textId="19A1394B" w:rsidR="0096599A" w:rsidRDefault="0096599A" w:rsidP="001F10CC">
    <w:pPr>
      <w:pStyle w:val="zzPreprint"/>
      <w:framePr w:wrap="around"/>
    </w:pPr>
    <w:r>
      <w:rPr>
        <w:noProof/>
        <w:lang w:val="en-ZA" w:eastAsia="en-ZA"/>
      </w:rPr>
      <w:drawing>
        <wp:anchor distT="0" distB="0" distL="114300" distR="114300" simplePos="0" relativeHeight="251659264" behindDoc="0" locked="1" layoutInCell="1" allowOverlap="1" wp14:anchorId="3B53CA3A" wp14:editId="0516919F">
          <wp:simplePos x="0" y="0"/>
          <wp:positionH relativeFrom="page">
            <wp:posOffset>5253355</wp:posOffset>
          </wp:positionH>
          <wp:positionV relativeFrom="page">
            <wp:posOffset>378460</wp:posOffset>
          </wp:positionV>
          <wp:extent cx="1979930" cy="1016000"/>
          <wp:effectExtent l="0" t="0" r="1270" b="0"/>
          <wp:wrapNone/>
          <wp:docPr id="36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03E026" w14:textId="77777777" w:rsidR="0096599A" w:rsidRDefault="0096599A" w:rsidP="00F46286"/>
  <w:p w14:paraId="65B088B7" w14:textId="77777777" w:rsidR="00F54D90" w:rsidRDefault="00F54D9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998A7" w14:textId="77777777" w:rsidR="0096599A" w:rsidRPr="00012122" w:rsidRDefault="0096599A" w:rsidP="007E7B56">
    <w:pPr>
      <w:pStyle w:val="zzPreprint"/>
      <w:framePr w:wrap="around"/>
    </w:pPr>
    <w:r>
      <w:rPr>
        <w:noProof/>
        <w:lang w:val="en-ZA" w:eastAsia="en-ZA"/>
      </w:rPr>
      <w:drawing>
        <wp:anchor distT="0" distB="0" distL="114300" distR="114300" simplePos="0" relativeHeight="251656192" behindDoc="0" locked="1" layoutInCell="1" allowOverlap="1" wp14:anchorId="0910BC78" wp14:editId="621AF61F">
          <wp:simplePos x="0" y="0"/>
          <wp:positionH relativeFrom="page">
            <wp:posOffset>5219700</wp:posOffset>
          </wp:positionH>
          <wp:positionV relativeFrom="page">
            <wp:posOffset>542925</wp:posOffset>
          </wp:positionV>
          <wp:extent cx="1800225" cy="923925"/>
          <wp:effectExtent l="0" t="0" r="9525" b="9525"/>
          <wp:wrapNone/>
          <wp:docPr id="37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ZA" w:eastAsia="en-ZA"/>
      </w:rPr>
      <w:drawing>
        <wp:anchor distT="0" distB="0" distL="114300" distR="114300" simplePos="0" relativeHeight="251653120" behindDoc="1" locked="1" layoutInCell="1" allowOverlap="1" wp14:anchorId="3F60FBBF" wp14:editId="06A6AB3A">
          <wp:simplePos x="0" y="0"/>
          <wp:positionH relativeFrom="page">
            <wp:posOffset>219075</wp:posOffset>
          </wp:positionH>
          <wp:positionV relativeFrom="page">
            <wp:posOffset>219075</wp:posOffset>
          </wp:positionV>
          <wp:extent cx="7124700" cy="1504950"/>
          <wp:effectExtent l="0" t="0" r="0" b="0"/>
          <wp:wrapNone/>
          <wp:docPr id="39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0" cy="150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ZA" w:eastAsia="en-ZA"/>
      </w:rPr>
      <mc:AlternateContent>
        <mc:Choice Requires="wps">
          <w:drawing>
            <wp:anchor distT="4294967285" distB="4294967285" distL="114300" distR="114300" simplePos="0" relativeHeight="251654144" behindDoc="0" locked="1" layoutInCell="1" allowOverlap="1" wp14:anchorId="43038592" wp14:editId="79280009">
              <wp:simplePos x="0" y="0"/>
              <wp:positionH relativeFrom="page">
                <wp:posOffset>180340</wp:posOffset>
              </wp:positionH>
              <wp:positionV relativeFrom="page">
                <wp:posOffset>3780789</wp:posOffset>
              </wp:positionV>
              <wp:extent cx="179705" cy="0"/>
              <wp:effectExtent l="0" t="0" r="10795" b="1905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281A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4.2pt;margin-top:297.7pt;width:14.15pt;height:0;z-index:251654144;visibility:visible;mso-wrap-style:square;mso-width-percent:0;mso-height-percent:0;mso-wrap-distance-left:9pt;mso-wrap-distance-top:-31e-5mm;mso-wrap-distance-right:9pt;mso-wrap-distance-bottom:-31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" strokeweight=".5pt">
              <w10:wrap anchorx="page" anchory="page"/>
              <w10:anchorlock/>
            </v:shap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4294967285" distB="4294967285" distL="114300" distR="114300" simplePos="0" relativeHeight="251655168" behindDoc="0" locked="1" layoutInCell="1" allowOverlap="1" wp14:anchorId="0E965CD9" wp14:editId="3974A2CF">
              <wp:simplePos x="0" y="0"/>
              <wp:positionH relativeFrom="page">
                <wp:posOffset>180340</wp:posOffset>
              </wp:positionH>
              <wp:positionV relativeFrom="page">
                <wp:posOffset>5346699</wp:posOffset>
              </wp:positionV>
              <wp:extent cx="179705" cy="0"/>
              <wp:effectExtent l="0" t="0" r="10795" b="19050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F1A6BE" id="AutoShape 2" o:spid="_x0000_s1026" type="#_x0000_t32" style="position:absolute;margin-left:14.2pt;margin-top:421pt;width:14.15pt;height:0;z-index:251655168;visibility:visible;mso-wrap-style:square;mso-width-percent:0;mso-height-percent:0;mso-wrap-distance-left:9pt;mso-wrap-distance-top:-31e-5mm;mso-wrap-distance-right:9pt;mso-wrap-distance-bottom:-31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" strokeweight=".5pt">
              <w10:wrap anchorx="page" anchory="page"/>
              <w10:anchorlock/>
            </v:shape>
          </w:pict>
        </mc:Fallback>
      </mc:AlternateContent>
    </w:r>
  </w:p>
  <w:p w14:paraId="7081F237" w14:textId="77777777" w:rsidR="0096599A" w:rsidRDefault="0096599A" w:rsidP="007E7B56">
    <w:pPr>
      <w:pStyle w:val="Header"/>
    </w:pPr>
    <w:r>
      <w:rPr>
        <w:noProof/>
        <w:lang w:val="en-ZA" w:eastAsia="en-ZA"/>
      </w:rPr>
      <mc:AlternateContent>
        <mc:Choice Requires="wps">
          <w:drawing>
            <wp:anchor distT="4294967285" distB="4294967285" distL="114300" distR="114300" simplePos="0" relativeHeight="251657216" behindDoc="0" locked="0" layoutInCell="1" allowOverlap="1" wp14:anchorId="4A96BEF5" wp14:editId="14289C17">
              <wp:simplePos x="0" y="0"/>
              <wp:positionH relativeFrom="page">
                <wp:posOffset>215900</wp:posOffset>
              </wp:positionH>
              <wp:positionV relativeFrom="page">
                <wp:posOffset>1944369</wp:posOffset>
              </wp:positionV>
              <wp:extent cx="4925060" cy="0"/>
              <wp:effectExtent l="0" t="0" r="27940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506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E3000F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F3513E" id="AutoShape 3" o:spid="_x0000_s1026" type="#_x0000_t32" style="position:absolute;margin-left:17pt;margin-top:153.1pt;width:387.8pt;height:0;z-index:251657216;visibility:visible;mso-wrap-style:square;mso-width-percent:0;mso-height-percent:0;mso-wrap-distance-left:9pt;mso-wrap-distance-top:-31e-5mm;mso-wrap-distance-right:9pt;mso-wrap-distance-bottom:-31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" strokecolor="#e3000f" strokeweight=".5pt">
              <w10:wrap anchorx="page" anchory="page"/>
            </v:shape>
          </w:pict>
        </mc:Fallback>
      </mc:AlternateContent>
    </w:r>
  </w:p>
  <w:p w14:paraId="443626FC" w14:textId="77777777" w:rsidR="0096599A" w:rsidRPr="00B30099" w:rsidRDefault="0096599A" w:rsidP="00B30099">
    <w:pPr>
      <w:pStyle w:val="zzLetterheadSpacer"/>
      <w:framePr w:wrap="notBeside"/>
    </w:pPr>
  </w:p>
  <w:p w14:paraId="6C8266E3" w14:textId="77777777" w:rsidR="0096599A" w:rsidRDefault="0096599A" w:rsidP="00F46286">
    <w:pPr>
      <w:pStyle w:val="EnvelopeReturn"/>
      <w:framePr w:wrap="notBeside"/>
    </w:pPr>
    <w:proofErr w:type="spellStart"/>
    <w:r>
      <w:t>Absenderangaben</w:t>
    </w:r>
    <w:proofErr w:type="spellEnd"/>
  </w:p>
  <w:p w14:paraId="61B20E65" w14:textId="77777777" w:rsidR="0096599A" w:rsidRPr="009F1FE4" w:rsidRDefault="0096599A" w:rsidP="00FE5B48">
    <w:pPr>
      <w:pStyle w:val="confidential"/>
      <w:framePr w:w="2960" w:wrap="around" w:vAnchor="page" w:x="8103" w:y="2869"/>
      <w:jc w:val="center"/>
      <w:rPr>
        <w:b w:val="0"/>
        <w:szCs w:val="30"/>
      </w:rPr>
    </w:pPr>
    <w:r>
      <w:rPr>
        <w:noProof/>
        <w:lang w:val="en-ZA" w:eastAsia="en-ZA"/>
      </w:rPr>
      <mc:AlternateContent>
        <mc:Choice Requires="wps">
          <w:drawing>
            <wp:anchor distT="4294967285" distB="4294967285" distL="114300" distR="114300" simplePos="0" relativeHeight="251658240" behindDoc="0" locked="0" layoutInCell="1" allowOverlap="1" wp14:anchorId="74F8E516" wp14:editId="0B7968D1">
              <wp:simplePos x="0" y="0"/>
              <wp:positionH relativeFrom="page">
                <wp:posOffset>7021195</wp:posOffset>
              </wp:positionH>
              <wp:positionV relativeFrom="page">
                <wp:posOffset>1944369</wp:posOffset>
              </wp:positionV>
              <wp:extent cx="323850" cy="0"/>
              <wp:effectExtent l="0" t="0" r="19050" b="1905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E3000F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E3DBC0" id="AutoShape 4" o:spid="_x0000_s1026" type="#_x0000_t32" style="position:absolute;margin-left:552.85pt;margin-top:153.1pt;width:25.5pt;height:0;z-index:251658240;visibility:visible;mso-wrap-style:square;mso-width-percent:0;mso-height-percent:0;mso-wrap-distance-left:9pt;mso-wrap-distance-top:-31e-5mm;mso-wrap-distance-right:9pt;mso-wrap-distance-bottom:-31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" strokecolor="#e3000f" strokeweight=".5pt">
              <w10:wrap anchorx="page" anchory="page"/>
            </v:shape>
          </w:pict>
        </mc:Fallback>
      </mc:AlternateContent>
    </w:r>
    <w:r w:rsidRPr="009F1FE4">
      <w:rPr>
        <w:b w:val="0"/>
        <w:szCs w:val="30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5825"/>
    <w:multiLevelType w:val="hybridMultilevel"/>
    <w:tmpl w:val="A9C8F9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A1107"/>
    <w:multiLevelType w:val="hybridMultilevel"/>
    <w:tmpl w:val="B81481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535A9"/>
    <w:multiLevelType w:val="multilevel"/>
    <w:tmpl w:val="453471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5036430"/>
    <w:multiLevelType w:val="hybridMultilevel"/>
    <w:tmpl w:val="C6B24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44722"/>
    <w:multiLevelType w:val="multilevel"/>
    <w:tmpl w:val="3940AD3C"/>
    <w:lvl w:ilvl="0">
      <w:start w:val="1"/>
      <w:numFmt w:val="decimal"/>
      <w:lvlText w:val="%1"/>
      <w:lvlJc w:val="left"/>
      <w:pPr>
        <w:ind w:left="1069" w:hanging="360"/>
      </w:pPr>
      <w:rPr>
        <w:rFonts w:ascii="Arial" w:eastAsia="Arial" w:hAnsi="Arial" w:cs="Arial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5" w15:restartNumberingAfterBreak="0">
    <w:nsid w:val="093A1FA7"/>
    <w:multiLevelType w:val="hybridMultilevel"/>
    <w:tmpl w:val="02586D2C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521777"/>
    <w:multiLevelType w:val="multilevel"/>
    <w:tmpl w:val="22E27E10"/>
    <w:numStyleLink w:val="Schlussfolgerungsliste"/>
  </w:abstractNum>
  <w:abstractNum w:abstractNumId="7" w15:restartNumberingAfterBreak="0">
    <w:nsid w:val="0B267231"/>
    <w:multiLevelType w:val="multilevel"/>
    <w:tmpl w:val="DFBEF82A"/>
    <w:styleLink w:val="Aufzhlungsliste"/>
    <w:lvl w:ilvl="0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"/>
      <w:lvlJc w:val="left"/>
      <w:pPr>
        <w:tabs>
          <w:tab w:val="num" w:pos="568"/>
        </w:tabs>
        <w:ind w:left="568" w:hanging="284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852"/>
        </w:tabs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8" w15:restartNumberingAfterBreak="0">
    <w:nsid w:val="0C9A3509"/>
    <w:multiLevelType w:val="multilevel"/>
    <w:tmpl w:val="22E27E10"/>
    <w:numStyleLink w:val="Schlussfolgerungsliste"/>
  </w:abstractNum>
  <w:abstractNum w:abstractNumId="9" w15:restartNumberingAfterBreak="0">
    <w:nsid w:val="10F35D83"/>
    <w:multiLevelType w:val="multilevel"/>
    <w:tmpl w:val="D9E2737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0" w15:restartNumberingAfterBreak="0">
    <w:nsid w:val="11440425"/>
    <w:multiLevelType w:val="multilevel"/>
    <w:tmpl w:val="C258415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1DE1901"/>
    <w:multiLevelType w:val="hybridMultilevel"/>
    <w:tmpl w:val="896A148E"/>
    <w:lvl w:ilvl="0" w:tplc="DC542E3C">
      <w:start w:val="1"/>
      <w:numFmt w:val="bullet"/>
      <w:lvlText w:val=""/>
      <w:lvlJc w:val="left"/>
      <w:pPr>
        <w:ind w:left="644" w:hanging="360"/>
      </w:pPr>
      <w:rPr>
        <w:rFonts w:ascii="Wingdings 3" w:hAnsi="Wingdings 3" w:hint="default"/>
      </w:rPr>
    </w:lvl>
    <w:lvl w:ilvl="1" w:tplc="03D2E5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9A2D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92DA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AC21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6240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D8E5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FAC8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2846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B3F39"/>
    <w:multiLevelType w:val="hybridMultilevel"/>
    <w:tmpl w:val="58BA6A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574B5F"/>
    <w:multiLevelType w:val="hybridMultilevel"/>
    <w:tmpl w:val="94C0208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14084"/>
    <w:multiLevelType w:val="multilevel"/>
    <w:tmpl w:val="260ACCDA"/>
    <w:numStyleLink w:val="NummerierteListe"/>
  </w:abstractNum>
  <w:abstractNum w:abstractNumId="15" w15:restartNumberingAfterBreak="0">
    <w:nsid w:val="34C76DB8"/>
    <w:multiLevelType w:val="multilevel"/>
    <w:tmpl w:val="5630DD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4247AB"/>
    <w:multiLevelType w:val="multilevel"/>
    <w:tmpl w:val="5630DD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9A93D11"/>
    <w:multiLevelType w:val="hybridMultilevel"/>
    <w:tmpl w:val="03EA63A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487CFA"/>
    <w:multiLevelType w:val="multilevel"/>
    <w:tmpl w:val="22E27E10"/>
    <w:numStyleLink w:val="Schlussfolgerungsliste"/>
  </w:abstractNum>
  <w:abstractNum w:abstractNumId="19" w15:restartNumberingAfterBreak="0">
    <w:nsid w:val="49B85AEB"/>
    <w:multiLevelType w:val="multilevel"/>
    <w:tmpl w:val="22E27E10"/>
    <w:styleLink w:val="Schlussfolgerungsliste"/>
    <w:lvl w:ilvl="0">
      <w:start w:val="1"/>
      <w:numFmt w:val="bullet"/>
      <w:pStyle w:val="Schlussfolgerung"/>
      <w:lvlText w:val=""/>
      <w:lvlJc w:val="left"/>
      <w:pPr>
        <w:tabs>
          <w:tab w:val="num" w:pos="284"/>
        </w:tabs>
        <w:ind w:left="284" w:hanging="284"/>
      </w:pPr>
      <w:rPr>
        <w:rFonts w:ascii="Wingdings 3" w:hAnsi="Wingdings 3" w:hint="default"/>
      </w:rPr>
    </w:lvl>
    <w:lvl w:ilvl="1">
      <w:start w:val="1"/>
      <w:numFmt w:val="bullet"/>
      <w:lvlText w:val=""/>
      <w:lvlJc w:val="left"/>
      <w:pPr>
        <w:tabs>
          <w:tab w:val="num" w:pos="567"/>
        </w:tabs>
        <w:ind w:left="568" w:hanging="284"/>
      </w:pPr>
      <w:rPr>
        <w:rFonts w:ascii="Wingdings 3" w:hAnsi="Wingdings 3" w:hint="default"/>
      </w:rPr>
    </w:lvl>
    <w:lvl w:ilvl="2">
      <w:start w:val="1"/>
      <w:numFmt w:val="bullet"/>
      <w:lvlText w:val=""/>
      <w:lvlJc w:val="left"/>
      <w:pPr>
        <w:tabs>
          <w:tab w:val="num" w:pos="851"/>
        </w:tabs>
        <w:ind w:left="852" w:hanging="284"/>
      </w:pPr>
      <w:rPr>
        <w:rFonts w:ascii="Wingdings 3" w:hAnsi="Wingdings 3" w:hint="default"/>
      </w:rPr>
    </w:lvl>
    <w:lvl w:ilvl="3">
      <w:start w:val="1"/>
      <w:numFmt w:val="bullet"/>
      <w:lvlText w:val=""/>
      <w:lvlJc w:val="left"/>
      <w:pPr>
        <w:tabs>
          <w:tab w:val="num" w:pos="1134"/>
        </w:tabs>
        <w:ind w:left="1136" w:hanging="284"/>
      </w:pPr>
      <w:rPr>
        <w:rFonts w:ascii="Wingdings 3" w:hAnsi="Wingdings 3"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0" w15:restartNumberingAfterBreak="0">
    <w:nsid w:val="4B874EA1"/>
    <w:multiLevelType w:val="multilevel"/>
    <w:tmpl w:val="260ACCDA"/>
    <w:styleLink w:val="NummerierteListe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2">
      <w:start w:val="1"/>
      <w:numFmt w:val="upperRoman"/>
      <w:lvlText w:val="%3."/>
      <w:lvlJc w:val="left"/>
      <w:pPr>
        <w:tabs>
          <w:tab w:val="num" w:pos="992"/>
        </w:tabs>
        <w:ind w:left="992" w:hanging="42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6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20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21" w15:restartNumberingAfterBreak="0">
    <w:nsid w:val="5040751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0D41F12"/>
    <w:multiLevelType w:val="hybridMultilevel"/>
    <w:tmpl w:val="69403C38"/>
    <w:lvl w:ilvl="0" w:tplc="FF54C0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364" w:hanging="360"/>
      </w:pPr>
    </w:lvl>
    <w:lvl w:ilvl="2" w:tplc="1C09001B" w:tentative="1">
      <w:start w:val="1"/>
      <w:numFmt w:val="lowerRoman"/>
      <w:lvlText w:val="%3."/>
      <w:lvlJc w:val="right"/>
      <w:pPr>
        <w:ind w:left="2084" w:hanging="180"/>
      </w:pPr>
    </w:lvl>
    <w:lvl w:ilvl="3" w:tplc="1C09000F" w:tentative="1">
      <w:start w:val="1"/>
      <w:numFmt w:val="decimal"/>
      <w:lvlText w:val="%4."/>
      <w:lvlJc w:val="left"/>
      <w:pPr>
        <w:ind w:left="2804" w:hanging="360"/>
      </w:pPr>
    </w:lvl>
    <w:lvl w:ilvl="4" w:tplc="1C090019" w:tentative="1">
      <w:start w:val="1"/>
      <w:numFmt w:val="lowerLetter"/>
      <w:lvlText w:val="%5."/>
      <w:lvlJc w:val="left"/>
      <w:pPr>
        <w:ind w:left="3524" w:hanging="360"/>
      </w:pPr>
    </w:lvl>
    <w:lvl w:ilvl="5" w:tplc="1C09001B" w:tentative="1">
      <w:start w:val="1"/>
      <w:numFmt w:val="lowerRoman"/>
      <w:lvlText w:val="%6."/>
      <w:lvlJc w:val="right"/>
      <w:pPr>
        <w:ind w:left="4244" w:hanging="180"/>
      </w:pPr>
    </w:lvl>
    <w:lvl w:ilvl="6" w:tplc="1C09000F" w:tentative="1">
      <w:start w:val="1"/>
      <w:numFmt w:val="decimal"/>
      <w:lvlText w:val="%7."/>
      <w:lvlJc w:val="left"/>
      <w:pPr>
        <w:ind w:left="4964" w:hanging="360"/>
      </w:pPr>
    </w:lvl>
    <w:lvl w:ilvl="7" w:tplc="1C090019" w:tentative="1">
      <w:start w:val="1"/>
      <w:numFmt w:val="lowerLetter"/>
      <w:lvlText w:val="%8."/>
      <w:lvlJc w:val="left"/>
      <w:pPr>
        <w:ind w:left="5684" w:hanging="360"/>
      </w:pPr>
    </w:lvl>
    <w:lvl w:ilvl="8" w:tplc="1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2902D1F"/>
    <w:multiLevelType w:val="hybridMultilevel"/>
    <w:tmpl w:val="DAE2C252"/>
    <w:lvl w:ilvl="0" w:tplc="6F56AA4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A135F9"/>
    <w:multiLevelType w:val="hybridMultilevel"/>
    <w:tmpl w:val="83FAB1DE"/>
    <w:lvl w:ilvl="0" w:tplc="1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ACF6DAC"/>
    <w:multiLevelType w:val="multilevel"/>
    <w:tmpl w:val="5BFE76C6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position w:val="-2"/>
        <w:sz w:val="28"/>
      </w:rPr>
    </w:lvl>
    <w:lvl w:ilvl="1">
      <w:start w:val="1"/>
      <w:numFmt w:val="bullet"/>
      <w:lvlText w:val=""/>
      <w:lvlJc w:val="left"/>
      <w:pPr>
        <w:tabs>
          <w:tab w:val="num" w:pos="568"/>
        </w:tabs>
        <w:ind w:left="568" w:hanging="284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852"/>
        </w:tabs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26" w15:restartNumberingAfterBreak="0">
    <w:nsid w:val="5E06484A"/>
    <w:multiLevelType w:val="hybridMultilevel"/>
    <w:tmpl w:val="FF262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6F240E"/>
    <w:multiLevelType w:val="hybridMultilevel"/>
    <w:tmpl w:val="BFDA8B10"/>
    <w:lvl w:ilvl="0" w:tplc="1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22C070F"/>
    <w:multiLevelType w:val="singleLevel"/>
    <w:tmpl w:val="8CC25926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004E9E"/>
        <w:position w:val="0"/>
        <w:sz w:val="18"/>
        <w:vertAlign w:val="baseline"/>
      </w:rPr>
    </w:lvl>
  </w:abstractNum>
  <w:abstractNum w:abstractNumId="29" w15:restartNumberingAfterBreak="0">
    <w:nsid w:val="62E54371"/>
    <w:multiLevelType w:val="multilevel"/>
    <w:tmpl w:val="22E27E10"/>
    <w:numStyleLink w:val="Schlussfolgerungsliste"/>
  </w:abstractNum>
  <w:abstractNum w:abstractNumId="30" w15:restartNumberingAfterBreak="0">
    <w:nsid w:val="6CBE7F33"/>
    <w:multiLevelType w:val="hybridMultilevel"/>
    <w:tmpl w:val="27C8A578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0246B51"/>
    <w:multiLevelType w:val="hybridMultilevel"/>
    <w:tmpl w:val="84066B70"/>
    <w:lvl w:ilvl="0" w:tplc="43BE233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80E58"/>
    <w:multiLevelType w:val="hybridMultilevel"/>
    <w:tmpl w:val="0D70DE26"/>
    <w:lvl w:ilvl="0" w:tplc="3C32983A">
      <w:start w:val="1"/>
      <w:numFmt w:val="bullet"/>
      <w:lvlText w:val=""/>
      <w:lvlJc w:val="left"/>
      <w:pPr>
        <w:ind w:left="720" w:hanging="360"/>
      </w:pPr>
      <w:rPr>
        <w:rFonts w:ascii="Wingdings 3" w:hAnsi="Wingdings 3" w:hint="default"/>
      </w:rPr>
    </w:lvl>
    <w:lvl w:ilvl="1" w:tplc="7D00D8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E8DF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0A97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F67C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0E6D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0E23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846C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78BB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427A56"/>
    <w:multiLevelType w:val="hybridMultilevel"/>
    <w:tmpl w:val="18FCCC9A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3A0FEF"/>
    <w:multiLevelType w:val="multilevel"/>
    <w:tmpl w:val="22E27E10"/>
    <w:numStyleLink w:val="Schlussfolgerungsliste"/>
  </w:abstractNum>
  <w:abstractNum w:abstractNumId="35" w15:restartNumberingAfterBreak="0">
    <w:nsid w:val="78452F3F"/>
    <w:multiLevelType w:val="multilevel"/>
    <w:tmpl w:val="7F98696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9AC1F2F"/>
    <w:multiLevelType w:val="multilevel"/>
    <w:tmpl w:val="22E27E10"/>
    <w:numStyleLink w:val="Schlussfolgerungsliste"/>
  </w:abstractNum>
  <w:abstractNum w:abstractNumId="37" w15:restartNumberingAfterBreak="0">
    <w:nsid w:val="7E060D52"/>
    <w:multiLevelType w:val="multilevel"/>
    <w:tmpl w:val="5630DD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614292323">
    <w:abstractNumId w:val="7"/>
  </w:num>
  <w:num w:numId="2" w16cid:durableId="1420252994">
    <w:abstractNumId w:val="20"/>
  </w:num>
  <w:num w:numId="3" w16cid:durableId="841893807">
    <w:abstractNumId w:val="14"/>
  </w:num>
  <w:num w:numId="4" w16cid:durableId="1577939104">
    <w:abstractNumId w:val="28"/>
  </w:num>
  <w:num w:numId="5" w16cid:durableId="240992189">
    <w:abstractNumId w:val="19"/>
  </w:num>
  <w:num w:numId="6" w16cid:durableId="481505615">
    <w:abstractNumId w:val="34"/>
  </w:num>
  <w:num w:numId="7" w16cid:durableId="1722903024">
    <w:abstractNumId w:val="36"/>
  </w:num>
  <w:num w:numId="8" w16cid:durableId="1414089028">
    <w:abstractNumId w:val="18"/>
  </w:num>
  <w:num w:numId="9" w16cid:durableId="1398628138">
    <w:abstractNumId w:val="6"/>
  </w:num>
  <w:num w:numId="10" w16cid:durableId="1933315383">
    <w:abstractNumId w:val="32"/>
  </w:num>
  <w:num w:numId="11" w16cid:durableId="1893615338">
    <w:abstractNumId w:val="29"/>
  </w:num>
  <w:num w:numId="12" w16cid:durableId="1297637298">
    <w:abstractNumId w:val="11"/>
  </w:num>
  <w:num w:numId="13" w16cid:durableId="1783379822">
    <w:abstractNumId w:val="8"/>
  </w:num>
  <w:num w:numId="14" w16cid:durableId="1737782424">
    <w:abstractNumId w:val="25"/>
  </w:num>
  <w:num w:numId="15" w16cid:durableId="1240409648">
    <w:abstractNumId w:val="28"/>
  </w:num>
  <w:num w:numId="16" w16cid:durableId="1294601167">
    <w:abstractNumId w:val="26"/>
  </w:num>
  <w:num w:numId="17" w16cid:durableId="1281453326">
    <w:abstractNumId w:val="3"/>
  </w:num>
  <w:num w:numId="18" w16cid:durableId="1475412459">
    <w:abstractNumId w:val="35"/>
  </w:num>
  <w:num w:numId="19" w16cid:durableId="751777760">
    <w:abstractNumId w:val="21"/>
  </w:num>
  <w:num w:numId="20" w16cid:durableId="1526093519">
    <w:abstractNumId w:val="10"/>
  </w:num>
  <w:num w:numId="21" w16cid:durableId="1312558061">
    <w:abstractNumId w:val="31"/>
  </w:num>
  <w:num w:numId="22" w16cid:durableId="824249884">
    <w:abstractNumId w:val="37"/>
  </w:num>
  <w:num w:numId="23" w16cid:durableId="1149249964">
    <w:abstractNumId w:val="16"/>
  </w:num>
  <w:num w:numId="24" w16cid:durableId="667171612">
    <w:abstractNumId w:val="15"/>
  </w:num>
  <w:num w:numId="25" w16cid:durableId="2116441631">
    <w:abstractNumId w:val="2"/>
  </w:num>
  <w:num w:numId="26" w16cid:durableId="1232353477">
    <w:abstractNumId w:val="4"/>
  </w:num>
  <w:num w:numId="27" w16cid:durableId="1707833638">
    <w:abstractNumId w:val="33"/>
  </w:num>
  <w:num w:numId="28" w16cid:durableId="1954481379">
    <w:abstractNumId w:val="27"/>
  </w:num>
  <w:num w:numId="29" w16cid:durableId="346374677">
    <w:abstractNumId w:val="9"/>
  </w:num>
  <w:num w:numId="30" w16cid:durableId="1606693298">
    <w:abstractNumId w:val="13"/>
  </w:num>
  <w:num w:numId="31" w16cid:durableId="1075517506">
    <w:abstractNumId w:val="30"/>
  </w:num>
  <w:num w:numId="32" w16cid:durableId="519205268">
    <w:abstractNumId w:val="17"/>
  </w:num>
  <w:num w:numId="33" w16cid:durableId="1788355876">
    <w:abstractNumId w:val="24"/>
  </w:num>
  <w:num w:numId="34" w16cid:durableId="257909977">
    <w:abstractNumId w:val="5"/>
  </w:num>
  <w:num w:numId="35" w16cid:durableId="61410500">
    <w:abstractNumId w:val="12"/>
  </w:num>
  <w:num w:numId="36" w16cid:durableId="847137601">
    <w:abstractNumId w:val="0"/>
  </w:num>
  <w:num w:numId="37" w16cid:durableId="1773088611">
    <w:abstractNumId w:val="1"/>
  </w:num>
  <w:num w:numId="38" w16cid:durableId="824323613">
    <w:abstractNumId w:val="22"/>
  </w:num>
  <w:num w:numId="39" w16cid:durableId="1342781014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TrueTypeFonts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0"/>
  <w:defaultTabStop w:val="708"/>
  <w:autoHyphenation/>
  <w:consecutiveHyphenLimit w:val="3"/>
  <w:hyphenationZone w:val="425"/>
  <w:doNotHyphenateCaps/>
  <w:drawingGridHorizontalSpacing w:val="181"/>
  <w:drawingGridVerticalSpacing w:val="181"/>
  <w:characterSpacingControl w:val="doNotCompress"/>
  <w:hdrShapeDefaults>
    <o:shapedefaults v:ext="edit" spidmax="2050" strokecolor="none [3214]">
      <v:stroke color="none [3214]"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SwMDcwNrIwMTQ3NjdR0lEKTi0uzszPAykwrAUANeDXliwAAAA="/>
  </w:docVars>
  <w:rsids>
    <w:rsidRoot w:val="00160F30"/>
    <w:rsid w:val="00001506"/>
    <w:rsid w:val="00012122"/>
    <w:rsid w:val="00014878"/>
    <w:rsid w:val="00017049"/>
    <w:rsid w:val="0002206E"/>
    <w:rsid w:val="00022B76"/>
    <w:rsid w:val="00027599"/>
    <w:rsid w:val="00032B92"/>
    <w:rsid w:val="000344F5"/>
    <w:rsid w:val="00034844"/>
    <w:rsid w:val="00034C65"/>
    <w:rsid w:val="00035098"/>
    <w:rsid w:val="000363CD"/>
    <w:rsid w:val="00037470"/>
    <w:rsid w:val="0004059F"/>
    <w:rsid w:val="00040B45"/>
    <w:rsid w:val="00044049"/>
    <w:rsid w:val="000444EC"/>
    <w:rsid w:val="00050D3E"/>
    <w:rsid w:val="00051069"/>
    <w:rsid w:val="00051194"/>
    <w:rsid w:val="000532A3"/>
    <w:rsid w:val="0005423C"/>
    <w:rsid w:val="00054652"/>
    <w:rsid w:val="00054936"/>
    <w:rsid w:val="00057FE2"/>
    <w:rsid w:val="00060BE7"/>
    <w:rsid w:val="0006155D"/>
    <w:rsid w:val="000669F0"/>
    <w:rsid w:val="0007278E"/>
    <w:rsid w:val="00072B66"/>
    <w:rsid w:val="000744F3"/>
    <w:rsid w:val="00074A2C"/>
    <w:rsid w:val="00076406"/>
    <w:rsid w:val="00077891"/>
    <w:rsid w:val="0008259C"/>
    <w:rsid w:val="00084EC2"/>
    <w:rsid w:val="00084F1C"/>
    <w:rsid w:val="000868C4"/>
    <w:rsid w:val="00087D8F"/>
    <w:rsid w:val="00090D8F"/>
    <w:rsid w:val="000914F3"/>
    <w:rsid w:val="00091749"/>
    <w:rsid w:val="00095B79"/>
    <w:rsid w:val="000971A2"/>
    <w:rsid w:val="0009778D"/>
    <w:rsid w:val="00097B5F"/>
    <w:rsid w:val="000A0FE3"/>
    <w:rsid w:val="000A2460"/>
    <w:rsid w:val="000A52FA"/>
    <w:rsid w:val="000B1F33"/>
    <w:rsid w:val="000B57D6"/>
    <w:rsid w:val="000B5EBD"/>
    <w:rsid w:val="000C4B00"/>
    <w:rsid w:val="000D1E73"/>
    <w:rsid w:val="000D231F"/>
    <w:rsid w:val="000D36F0"/>
    <w:rsid w:val="000D3BE6"/>
    <w:rsid w:val="000D3E29"/>
    <w:rsid w:val="000D6922"/>
    <w:rsid w:val="000E019E"/>
    <w:rsid w:val="000E12F6"/>
    <w:rsid w:val="000E3042"/>
    <w:rsid w:val="000E5B1A"/>
    <w:rsid w:val="000E71D5"/>
    <w:rsid w:val="000E7451"/>
    <w:rsid w:val="000E7DFC"/>
    <w:rsid w:val="000F1040"/>
    <w:rsid w:val="000F18AF"/>
    <w:rsid w:val="000F5015"/>
    <w:rsid w:val="000F6C80"/>
    <w:rsid w:val="001008A6"/>
    <w:rsid w:val="00105869"/>
    <w:rsid w:val="00106ED7"/>
    <w:rsid w:val="0011141C"/>
    <w:rsid w:val="00111512"/>
    <w:rsid w:val="00111D95"/>
    <w:rsid w:val="00122C18"/>
    <w:rsid w:val="0012380F"/>
    <w:rsid w:val="00124856"/>
    <w:rsid w:val="00126723"/>
    <w:rsid w:val="00135018"/>
    <w:rsid w:val="001354AB"/>
    <w:rsid w:val="00137578"/>
    <w:rsid w:val="001465D5"/>
    <w:rsid w:val="0014678B"/>
    <w:rsid w:val="0015776C"/>
    <w:rsid w:val="00160F30"/>
    <w:rsid w:val="001626BD"/>
    <w:rsid w:val="0016318D"/>
    <w:rsid w:val="001631E6"/>
    <w:rsid w:val="00164D1B"/>
    <w:rsid w:val="00165372"/>
    <w:rsid w:val="00166C34"/>
    <w:rsid w:val="001716A3"/>
    <w:rsid w:val="00175789"/>
    <w:rsid w:val="0017757A"/>
    <w:rsid w:val="00182435"/>
    <w:rsid w:val="00192AAD"/>
    <w:rsid w:val="0019333B"/>
    <w:rsid w:val="001947B1"/>
    <w:rsid w:val="001949E0"/>
    <w:rsid w:val="00196F97"/>
    <w:rsid w:val="001A1671"/>
    <w:rsid w:val="001A3866"/>
    <w:rsid w:val="001A54AA"/>
    <w:rsid w:val="001A54B3"/>
    <w:rsid w:val="001B0A9A"/>
    <w:rsid w:val="001C1537"/>
    <w:rsid w:val="001C2C27"/>
    <w:rsid w:val="001C3E44"/>
    <w:rsid w:val="001C44B6"/>
    <w:rsid w:val="001C5207"/>
    <w:rsid w:val="001C5F53"/>
    <w:rsid w:val="001C6225"/>
    <w:rsid w:val="001C70E9"/>
    <w:rsid w:val="001C77EE"/>
    <w:rsid w:val="001D058F"/>
    <w:rsid w:val="001D5AE1"/>
    <w:rsid w:val="001D5BCF"/>
    <w:rsid w:val="001D6BB5"/>
    <w:rsid w:val="001E2527"/>
    <w:rsid w:val="001F10CC"/>
    <w:rsid w:val="001F32AD"/>
    <w:rsid w:val="001F38C3"/>
    <w:rsid w:val="001F4FAA"/>
    <w:rsid w:val="001F5FF2"/>
    <w:rsid w:val="00200795"/>
    <w:rsid w:val="00201334"/>
    <w:rsid w:val="002019DF"/>
    <w:rsid w:val="00205257"/>
    <w:rsid w:val="00211114"/>
    <w:rsid w:val="00214382"/>
    <w:rsid w:val="002159BC"/>
    <w:rsid w:val="00215CE6"/>
    <w:rsid w:val="002209B2"/>
    <w:rsid w:val="00222B83"/>
    <w:rsid w:val="00231828"/>
    <w:rsid w:val="00232062"/>
    <w:rsid w:val="002435C0"/>
    <w:rsid w:val="00247D5A"/>
    <w:rsid w:val="00251172"/>
    <w:rsid w:val="002512DE"/>
    <w:rsid w:val="00252A0B"/>
    <w:rsid w:val="00254FF7"/>
    <w:rsid w:val="0025525C"/>
    <w:rsid w:val="00266B2C"/>
    <w:rsid w:val="0027079F"/>
    <w:rsid w:val="00272B18"/>
    <w:rsid w:val="002730A2"/>
    <w:rsid w:val="0027680B"/>
    <w:rsid w:val="002823DA"/>
    <w:rsid w:val="00283E4C"/>
    <w:rsid w:val="00290651"/>
    <w:rsid w:val="002A033B"/>
    <w:rsid w:val="002A04B7"/>
    <w:rsid w:val="002B1EC4"/>
    <w:rsid w:val="002B3610"/>
    <w:rsid w:val="002C3B6D"/>
    <w:rsid w:val="002C564B"/>
    <w:rsid w:val="002C623C"/>
    <w:rsid w:val="002C6AB6"/>
    <w:rsid w:val="002D2426"/>
    <w:rsid w:val="002D3DA9"/>
    <w:rsid w:val="002D42B7"/>
    <w:rsid w:val="002E487C"/>
    <w:rsid w:val="002E7312"/>
    <w:rsid w:val="002E76D1"/>
    <w:rsid w:val="002E7AE9"/>
    <w:rsid w:val="002F05A0"/>
    <w:rsid w:val="002F2D31"/>
    <w:rsid w:val="002F504A"/>
    <w:rsid w:val="00304D88"/>
    <w:rsid w:val="003100CF"/>
    <w:rsid w:val="0031691E"/>
    <w:rsid w:val="00320600"/>
    <w:rsid w:val="00322B6C"/>
    <w:rsid w:val="0032593C"/>
    <w:rsid w:val="003264E7"/>
    <w:rsid w:val="00335E17"/>
    <w:rsid w:val="00340B9B"/>
    <w:rsid w:val="0034373F"/>
    <w:rsid w:val="003450A5"/>
    <w:rsid w:val="00350B62"/>
    <w:rsid w:val="00355B36"/>
    <w:rsid w:val="00371A4E"/>
    <w:rsid w:val="00372CFE"/>
    <w:rsid w:val="00375D4F"/>
    <w:rsid w:val="00376C9F"/>
    <w:rsid w:val="00377847"/>
    <w:rsid w:val="003801C9"/>
    <w:rsid w:val="0038051D"/>
    <w:rsid w:val="003819BA"/>
    <w:rsid w:val="0038297A"/>
    <w:rsid w:val="0038346D"/>
    <w:rsid w:val="003974CF"/>
    <w:rsid w:val="003A0468"/>
    <w:rsid w:val="003A4289"/>
    <w:rsid w:val="003A67CD"/>
    <w:rsid w:val="003A7585"/>
    <w:rsid w:val="003B35EB"/>
    <w:rsid w:val="003B7457"/>
    <w:rsid w:val="003B7D28"/>
    <w:rsid w:val="003C458F"/>
    <w:rsid w:val="003C73F5"/>
    <w:rsid w:val="003D001B"/>
    <w:rsid w:val="003D4138"/>
    <w:rsid w:val="003D4217"/>
    <w:rsid w:val="003E1D7B"/>
    <w:rsid w:val="003E38A9"/>
    <w:rsid w:val="003F3A80"/>
    <w:rsid w:val="003F61FC"/>
    <w:rsid w:val="003F6F9D"/>
    <w:rsid w:val="004035C6"/>
    <w:rsid w:val="00407E14"/>
    <w:rsid w:val="00411435"/>
    <w:rsid w:val="00412EF6"/>
    <w:rsid w:val="004130DA"/>
    <w:rsid w:val="004151FE"/>
    <w:rsid w:val="00423995"/>
    <w:rsid w:val="0042415D"/>
    <w:rsid w:val="004319B7"/>
    <w:rsid w:val="004337F8"/>
    <w:rsid w:val="0043765E"/>
    <w:rsid w:val="00441B70"/>
    <w:rsid w:val="00441FE0"/>
    <w:rsid w:val="00447201"/>
    <w:rsid w:val="00451FD4"/>
    <w:rsid w:val="0045334F"/>
    <w:rsid w:val="004552A1"/>
    <w:rsid w:val="00456056"/>
    <w:rsid w:val="00456B6A"/>
    <w:rsid w:val="004632EE"/>
    <w:rsid w:val="004638B9"/>
    <w:rsid w:val="00472864"/>
    <w:rsid w:val="00481130"/>
    <w:rsid w:val="004827D7"/>
    <w:rsid w:val="00487ECC"/>
    <w:rsid w:val="0049217E"/>
    <w:rsid w:val="00492AD9"/>
    <w:rsid w:val="0049753E"/>
    <w:rsid w:val="004A7B30"/>
    <w:rsid w:val="004B2EDB"/>
    <w:rsid w:val="004B37C7"/>
    <w:rsid w:val="004B5B03"/>
    <w:rsid w:val="004B6F87"/>
    <w:rsid w:val="004B7A37"/>
    <w:rsid w:val="004C2164"/>
    <w:rsid w:val="004E0614"/>
    <w:rsid w:val="004E0C30"/>
    <w:rsid w:val="004E168C"/>
    <w:rsid w:val="004E2909"/>
    <w:rsid w:val="004E4652"/>
    <w:rsid w:val="004E6745"/>
    <w:rsid w:val="004F12BB"/>
    <w:rsid w:val="004F27A7"/>
    <w:rsid w:val="004F3B84"/>
    <w:rsid w:val="004F3D52"/>
    <w:rsid w:val="004F67A5"/>
    <w:rsid w:val="00502563"/>
    <w:rsid w:val="005140E5"/>
    <w:rsid w:val="00515F7A"/>
    <w:rsid w:val="00517639"/>
    <w:rsid w:val="0052214D"/>
    <w:rsid w:val="005308A2"/>
    <w:rsid w:val="00533AAC"/>
    <w:rsid w:val="00543AA6"/>
    <w:rsid w:val="00544195"/>
    <w:rsid w:val="00544F45"/>
    <w:rsid w:val="005465E0"/>
    <w:rsid w:val="00547E8B"/>
    <w:rsid w:val="00556333"/>
    <w:rsid w:val="00574DCA"/>
    <w:rsid w:val="00577A7C"/>
    <w:rsid w:val="005807F2"/>
    <w:rsid w:val="00580970"/>
    <w:rsid w:val="0058130C"/>
    <w:rsid w:val="005852A2"/>
    <w:rsid w:val="00590A3B"/>
    <w:rsid w:val="00590F33"/>
    <w:rsid w:val="00592B6E"/>
    <w:rsid w:val="005956B5"/>
    <w:rsid w:val="00596404"/>
    <w:rsid w:val="005A5001"/>
    <w:rsid w:val="005B06ED"/>
    <w:rsid w:val="005B6102"/>
    <w:rsid w:val="005C02CE"/>
    <w:rsid w:val="005C0DE9"/>
    <w:rsid w:val="005C3C2F"/>
    <w:rsid w:val="005C494E"/>
    <w:rsid w:val="005D0B92"/>
    <w:rsid w:val="005D27BF"/>
    <w:rsid w:val="005D4842"/>
    <w:rsid w:val="005D5877"/>
    <w:rsid w:val="005E0D23"/>
    <w:rsid w:val="005E22AD"/>
    <w:rsid w:val="005E25A0"/>
    <w:rsid w:val="005E574D"/>
    <w:rsid w:val="005F0527"/>
    <w:rsid w:val="005F2566"/>
    <w:rsid w:val="005F4B7C"/>
    <w:rsid w:val="0060193F"/>
    <w:rsid w:val="00602C80"/>
    <w:rsid w:val="0060642D"/>
    <w:rsid w:val="00610DF2"/>
    <w:rsid w:val="006230E8"/>
    <w:rsid w:val="006328EB"/>
    <w:rsid w:val="00632B3E"/>
    <w:rsid w:val="00632F90"/>
    <w:rsid w:val="00634CA9"/>
    <w:rsid w:val="006405B4"/>
    <w:rsid w:val="00640733"/>
    <w:rsid w:val="00640F57"/>
    <w:rsid w:val="006435E6"/>
    <w:rsid w:val="0064745C"/>
    <w:rsid w:val="00650DF1"/>
    <w:rsid w:val="0065203A"/>
    <w:rsid w:val="00652168"/>
    <w:rsid w:val="00652575"/>
    <w:rsid w:val="00652F3B"/>
    <w:rsid w:val="00653B6A"/>
    <w:rsid w:val="006559E6"/>
    <w:rsid w:val="006570CB"/>
    <w:rsid w:val="006579B4"/>
    <w:rsid w:val="00663CE8"/>
    <w:rsid w:val="00667C7D"/>
    <w:rsid w:val="00671310"/>
    <w:rsid w:val="00673449"/>
    <w:rsid w:val="00675159"/>
    <w:rsid w:val="00675EAD"/>
    <w:rsid w:val="00675F78"/>
    <w:rsid w:val="00696529"/>
    <w:rsid w:val="00696683"/>
    <w:rsid w:val="00697C5D"/>
    <w:rsid w:val="006A1565"/>
    <w:rsid w:val="006A2528"/>
    <w:rsid w:val="006A72B8"/>
    <w:rsid w:val="006B1924"/>
    <w:rsid w:val="006B3776"/>
    <w:rsid w:val="006B55B0"/>
    <w:rsid w:val="006B62D0"/>
    <w:rsid w:val="006B709E"/>
    <w:rsid w:val="006B7D9E"/>
    <w:rsid w:val="006C0EE1"/>
    <w:rsid w:val="006C272D"/>
    <w:rsid w:val="006C2E2A"/>
    <w:rsid w:val="006C5C35"/>
    <w:rsid w:val="006C7A71"/>
    <w:rsid w:val="006D1496"/>
    <w:rsid w:val="006E3268"/>
    <w:rsid w:val="006E36C0"/>
    <w:rsid w:val="006E389A"/>
    <w:rsid w:val="006E5BDF"/>
    <w:rsid w:val="006F0C46"/>
    <w:rsid w:val="006F18D3"/>
    <w:rsid w:val="006F19B4"/>
    <w:rsid w:val="006F1FB7"/>
    <w:rsid w:val="006F36F1"/>
    <w:rsid w:val="006F4018"/>
    <w:rsid w:val="006F4D0A"/>
    <w:rsid w:val="006F5414"/>
    <w:rsid w:val="006F6705"/>
    <w:rsid w:val="006F7268"/>
    <w:rsid w:val="00700311"/>
    <w:rsid w:val="00701E42"/>
    <w:rsid w:val="0070365B"/>
    <w:rsid w:val="00704F6F"/>
    <w:rsid w:val="00711EF4"/>
    <w:rsid w:val="00712460"/>
    <w:rsid w:val="00713487"/>
    <w:rsid w:val="007159B8"/>
    <w:rsid w:val="00717B40"/>
    <w:rsid w:val="00720E18"/>
    <w:rsid w:val="00721A80"/>
    <w:rsid w:val="007231E8"/>
    <w:rsid w:val="00731989"/>
    <w:rsid w:val="00731D32"/>
    <w:rsid w:val="007357A6"/>
    <w:rsid w:val="00737FE4"/>
    <w:rsid w:val="00740FFE"/>
    <w:rsid w:val="00743F01"/>
    <w:rsid w:val="00744940"/>
    <w:rsid w:val="00746694"/>
    <w:rsid w:val="00747EBC"/>
    <w:rsid w:val="0075328E"/>
    <w:rsid w:val="00757D98"/>
    <w:rsid w:val="00757EC1"/>
    <w:rsid w:val="00763FAF"/>
    <w:rsid w:val="00770DAA"/>
    <w:rsid w:val="00771515"/>
    <w:rsid w:val="0077229F"/>
    <w:rsid w:val="00772AED"/>
    <w:rsid w:val="00773247"/>
    <w:rsid w:val="00777DF8"/>
    <w:rsid w:val="00783E2A"/>
    <w:rsid w:val="00784AA6"/>
    <w:rsid w:val="00786849"/>
    <w:rsid w:val="00786AD9"/>
    <w:rsid w:val="0079035B"/>
    <w:rsid w:val="00790668"/>
    <w:rsid w:val="007916B2"/>
    <w:rsid w:val="00791E21"/>
    <w:rsid w:val="00795567"/>
    <w:rsid w:val="007975C4"/>
    <w:rsid w:val="007A090C"/>
    <w:rsid w:val="007A0A4F"/>
    <w:rsid w:val="007A0C26"/>
    <w:rsid w:val="007B35E9"/>
    <w:rsid w:val="007B554A"/>
    <w:rsid w:val="007B5A8E"/>
    <w:rsid w:val="007B736B"/>
    <w:rsid w:val="007B7FEE"/>
    <w:rsid w:val="007C29E6"/>
    <w:rsid w:val="007C4466"/>
    <w:rsid w:val="007C4BE7"/>
    <w:rsid w:val="007C6A9E"/>
    <w:rsid w:val="007D1721"/>
    <w:rsid w:val="007D1A83"/>
    <w:rsid w:val="007D22C5"/>
    <w:rsid w:val="007E277A"/>
    <w:rsid w:val="007E2A14"/>
    <w:rsid w:val="007E2DF3"/>
    <w:rsid w:val="007E5738"/>
    <w:rsid w:val="007E7B56"/>
    <w:rsid w:val="007F20DA"/>
    <w:rsid w:val="007F3AD3"/>
    <w:rsid w:val="007F3D07"/>
    <w:rsid w:val="007F5BA5"/>
    <w:rsid w:val="0080048A"/>
    <w:rsid w:val="0080172A"/>
    <w:rsid w:val="0080266B"/>
    <w:rsid w:val="008231B1"/>
    <w:rsid w:val="00827E4C"/>
    <w:rsid w:val="00832D6F"/>
    <w:rsid w:val="00832FE3"/>
    <w:rsid w:val="008337C6"/>
    <w:rsid w:val="0083536E"/>
    <w:rsid w:val="00835BD4"/>
    <w:rsid w:val="008360BA"/>
    <w:rsid w:val="0083626E"/>
    <w:rsid w:val="00837D7F"/>
    <w:rsid w:val="00840BDD"/>
    <w:rsid w:val="00845AC6"/>
    <w:rsid w:val="008478F9"/>
    <w:rsid w:val="00847CB5"/>
    <w:rsid w:val="00851BE0"/>
    <w:rsid w:val="00851D6F"/>
    <w:rsid w:val="008550FB"/>
    <w:rsid w:val="008568B5"/>
    <w:rsid w:val="008674E8"/>
    <w:rsid w:val="008712BB"/>
    <w:rsid w:val="008745C7"/>
    <w:rsid w:val="008750FB"/>
    <w:rsid w:val="008822AC"/>
    <w:rsid w:val="00884046"/>
    <w:rsid w:val="0088670F"/>
    <w:rsid w:val="008868B8"/>
    <w:rsid w:val="00892C76"/>
    <w:rsid w:val="008953A0"/>
    <w:rsid w:val="008A2248"/>
    <w:rsid w:val="008A47D2"/>
    <w:rsid w:val="008A4B11"/>
    <w:rsid w:val="008A6B9C"/>
    <w:rsid w:val="008A6CB4"/>
    <w:rsid w:val="008C0504"/>
    <w:rsid w:val="008D09DE"/>
    <w:rsid w:val="008D0EC4"/>
    <w:rsid w:val="008D3AB1"/>
    <w:rsid w:val="008E0174"/>
    <w:rsid w:val="008E105E"/>
    <w:rsid w:val="008E1320"/>
    <w:rsid w:val="008E1E62"/>
    <w:rsid w:val="008E477A"/>
    <w:rsid w:val="008F27E5"/>
    <w:rsid w:val="008F566A"/>
    <w:rsid w:val="00901D58"/>
    <w:rsid w:val="00903459"/>
    <w:rsid w:val="0090788E"/>
    <w:rsid w:val="0091022C"/>
    <w:rsid w:val="009104A4"/>
    <w:rsid w:val="00911EB8"/>
    <w:rsid w:val="00913001"/>
    <w:rsid w:val="0091533C"/>
    <w:rsid w:val="009231A6"/>
    <w:rsid w:val="009236E1"/>
    <w:rsid w:val="00933DFC"/>
    <w:rsid w:val="00934659"/>
    <w:rsid w:val="00936546"/>
    <w:rsid w:val="00941B7E"/>
    <w:rsid w:val="00942BEC"/>
    <w:rsid w:val="009436F9"/>
    <w:rsid w:val="00947A95"/>
    <w:rsid w:val="009505A0"/>
    <w:rsid w:val="00950777"/>
    <w:rsid w:val="009548A5"/>
    <w:rsid w:val="009654F1"/>
    <w:rsid w:val="0096599A"/>
    <w:rsid w:val="00970940"/>
    <w:rsid w:val="00970C65"/>
    <w:rsid w:val="009763AA"/>
    <w:rsid w:val="00976639"/>
    <w:rsid w:val="00977884"/>
    <w:rsid w:val="009801E4"/>
    <w:rsid w:val="00980233"/>
    <w:rsid w:val="00982697"/>
    <w:rsid w:val="009921CC"/>
    <w:rsid w:val="00992E2D"/>
    <w:rsid w:val="00993C95"/>
    <w:rsid w:val="00997682"/>
    <w:rsid w:val="00997F49"/>
    <w:rsid w:val="009A2122"/>
    <w:rsid w:val="009A2F0D"/>
    <w:rsid w:val="009C3421"/>
    <w:rsid w:val="009C3D5C"/>
    <w:rsid w:val="009C4BC0"/>
    <w:rsid w:val="009D14D9"/>
    <w:rsid w:val="009D39B2"/>
    <w:rsid w:val="009E36E6"/>
    <w:rsid w:val="009E3EDC"/>
    <w:rsid w:val="009E627F"/>
    <w:rsid w:val="009E7C48"/>
    <w:rsid w:val="009F0095"/>
    <w:rsid w:val="009F1FE4"/>
    <w:rsid w:val="009F5A4F"/>
    <w:rsid w:val="009F6DE0"/>
    <w:rsid w:val="00A0040C"/>
    <w:rsid w:val="00A00A66"/>
    <w:rsid w:val="00A04C06"/>
    <w:rsid w:val="00A06CF8"/>
    <w:rsid w:val="00A11D35"/>
    <w:rsid w:val="00A11F23"/>
    <w:rsid w:val="00A1328A"/>
    <w:rsid w:val="00A157AD"/>
    <w:rsid w:val="00A15B9F"/>
    <w:rsid w:val="00A15D33"/>
    <w:rsid w:val="00A200E2"/>
    <w:rsid w:val="00A20752"/>
    <w:rsid w:val="00A20A9F"/>
    <w:rsid w:val="00A20E2C"/>
    <w:rsid w:val="00A2429B"/>
    <w:rsid w:val="00A310A3"/>
    <w:rsid w:val="00A319B9"/>
    <w:rsid w:val="00A34B84"/>
    <w:rsid w:val="00A35105"/>
    <w:rsid w:val="00A36831"/>
    <w:rsid w:val="00A43001"/>
    <w:rsid w:val="00A476FA"/>
    <w:rsid w:val="00A47B59"/>
    <w:rsid w:val="00A50B78"/>
    <w:rsid w:val="00A57448"/>
    <w:rsid w:val="00A57B36"/>
    <w:rsid w:val="00A57ED7"/>
    <w:rsid w:val="00A64382"/>
    <w:rsid w:val="00A645C8"/>
    <w:rsid w:val="00A64A11"/>
    <w:rsid w:val="00A657DE"/>
    <w:rsid w:val="00A66319"/>
    <w:rsid w:val="00A7122A"/>
    <w:rsid w:val="00A7508D"/>
    <w:rsid w:val="00A75758"/>
    <w:rsid w:val="00A75938"/>
    <w:rsid w:val="00A75E8C"/>
    <w:rsid w:val="00A77074"/>
    <w:rsid w:val="00A86397"/>
    <w:rsid w:val="00A8706B"/>
    <w:rsid w:val="00A879AF"/>
    <w:rsid w:val="00A87B8F"/>
    <w:rsid w:val="00A907E9"/>
    <w:rsid w:val="00A91E21"/>
    <w:rsid w:val="00A92799"/>
    <w:rsid w:val="00A93148"/>
    <w:rsid w:val="00A94066"/>
    <w:rsid w:val="00A94717"/>
    <w:rsid w:val="00AA06CD"/>
    <w:rsid w:val="00AA2387"/>
    <w:rsid w:val="00AA2AED"/>
    <w:rsid w:val="00AA317E"/>
    <w:rsid w:val="00AA6456"/>
    <w:rsid w:val="00AA70BB"/>
    <w:rsid w:val="00AB3058"/>
    <w:rsid w:val="00AC0336"/>
    <w:rsid w:val="00AC57BA"/>
    <w:rsid w:val="00AC6168"/>
    <w:rsid w:val="00AC73C4"/>
    <w:rsid w:val="00AD5420"/>
    <w:rsid w:val="00AD594E"/>
    <w:rsid w:val="00AD7805"/>
    <w:rsid w:val="00AE29B8"/>
    <w:rsid w:val="00AE69CB"/>
    <w:rsid w:val="00AF1135"/>
    <w:rsid w:val="00AF4487"/>
    <w:rsid w:val="00AF5285"/>
    <w:rsid w:val="00B00059"/>
    <w:rsid w:val="00B02466"/>
    <w:rsid w:val="00B047F0"/>
    <w:rsid w:val="00B12C97"/>
    <w:rsid w:val="00B15333"/>
    <w:rsid w:val="00B159AD"/>
    <w:rsid w:val="00B20F86"/>
    <w:rsid w:val="00B215B9"/>
    <w:rsid w:val="00B241DA"/>
    <w:rsid w:val="00B24C96"/>
    <w:rsid w:val="00B27A18"/>
    <w:rsid w:val="00B30027"/>
    <w:rsid w:val="00B30099"/>
    <w:rsid w:val="00B3123E"/>
    <w:rsid w:val="00B43D35"/>
    <w:rsid w:val="00B4467D"/>
    <w:rsid w:val="00B52592"/>
    <w:rsid w:val="00B55542"/>
    <w:rsid w:val="00B604B5"/>
    <w:rsid w:val="00B63C53"/>
    <w:rsid w:val="00B7009D"/>
    <w:rsid w:val="00B71A1B"/>
    <w:rsid w:val="00B74ECB"/>
    <w:rsid w:val="00B76270"/>
    <w:rsid w:val="00B77386"/>
    <w:rsid w:val="00B8201F"/>
    <w:rsid w:val="00B82067"/>
    <w:rsid w:val="00B86931"/>
    <w:rsid w:val="00B87C5A"/>
    <w:rsid w:val="00B92DF9"/>
    <w:rsid w:val="00B97796"/>
    <w:rsid w:val="00BA0501"/>
    <w:rsid w:val="00BA0E04"/>
    <w:rsid w:val="00BA1096"/>
    <w:rsid w:val="00BA55B7"/>
    <w:rsid w:val="00BA63F6"/>
    <w:rsid w:val="00BA6FD0"/>
    <w:rsid w:val="00BC2E61"/>
    <w:rsid w:val="00BC7205"/>
    <w:rsid w:val="00BD0C08"/>
    <w:rsid w:val="00BD114D"/>
    <w:rsid w:val="00BD30B3"/>
    <w:rsid w:val="00BD397F"/>
    <w:rsid w:val="00BD4713"/>
    <w:rsid w:val="00BD5C92"/>
    <w:rsid w:val="00BE7A76"/>
    <w:rsid w:val="00BF0FAD"/>
    <w:rsid w:val="00BF16B7"/>
    <w:rsid w:val="00BF62CD"/>
    <w:rsid w:val="00C04096"/>
    <w:rsid w:val="00C04DFC"/>
    <w:rsid w:val="00C0577D"/>
    <w:rsid w:val="00C078AE"/>
    <w:rsid w:val="00C12D66"/>
    <w:rsid w:val="00C15004"/>
    <w:rsid w:val="00C15CF7"/>
    <w:rsid w:val="00C15FE4"/>
    <w:rsid w:val="00C16AB4"/>
    <w:rsid w:val="00C2603B"/>
    <w:rsid w:val="00C3073D"/>
    <w:rsid w:val="00C30EAB"/>
    <w:rsid w:val="00C3115F"/>
    <w:rsid w:val="00C357AE"/>
    <w:rsid w:val="00C36189"/>
    <w:rsid w:val="00C3673D"/>
    <w:rsid w:val="00C425C8"/>
    <w:rsid w:val="00C439E6"/>
    <w:rsid w:val="00C5788B"/>
    <w:rsid w:val="00C61BB0"/>
    <w:rsid w:val="00C6442D"/>
    <w:rsid w:val="00C651FB"/>
    <w:rsid w:val="00C725D9"/>
    <w:rsid w:val="00C72AC0"/>
    <w:rsid w:val="00C824EC"/>
    <w:rsid w:val="00C83CBD"/>
    <w:rsid w:val="00C8467D"/>
    <w:rsid w:val="00C856A3"/>
    <w:rsid w:val="00C87875"/>
    <w:rsid w:val="00C92AA0"/>
    <w:rsid w:val="00C940F2"/>
    <w:rsid w:val="00C9761A"/>
    <w:rsid w:val="00CA3F01"/>
    <w:rsid w:val="00CA3F38"/>
    <w:rsid w:val="00CA65AE"/>
    <w:rsid w:val="00CB7421"/>
    <w:rsid w:val="00CB7BFF"/>
    <w:rsid w:val="00CC202A"/>
    <w:rsid w:val="00CC25BB"/>
    <w:rsid w:val="00CC2961"/>
    <w:rsid w:val="00CC2E13"/>
    <w:rsid w:val="00CC449B"/>
    <w:rsid w:val="00CC5201"/>
    <w:rsid w:val="00CD3B02"/>
    <w:rsid w:val="00CD578B"/>
    <w:rsid w:val="00CD7933"/>
    <w:rsid w:val="00CE2E17"/>
    <w:rsid w:val="00CE59CF"/>
    <w:rsid w:val="00CE664A"/>
    <w:rsid w:val="00CF2E39"/>
    <w:rsid w:val="00D00686"/>
    <w:rsid w:val="00D13D57"/>
    <w:rsid w:val="00D22D03"/>
    <w:rsid w:val="00D23ABC"/>
    <w:rsid w:val="00D25B08"/>
    <w:rsid w:val="00D26F51"/>
    <w:rsid w:val="00D3233C"/>
    <w:rsid w:val="00D34491"/>
    <w:rsid w:val="00D45EA2"/>
    <w:rsid w:val="00D478A7"/>
    <w:rsid w:val="00D508B4"/>
    <w:rsid w:val="00D51E98"/>
    <w:rsid w:val="00D5440B"/>
    <w:rsid w:val="00D60D30"/>
    <w:rsid w:val="00D663F8"/>
    <w:rsid w:val="00D70B29"/>
    <w:rsid w:val="00D851F5"/>
    <w:rsid w:val="00D85A05"/>
    <w:rsid w:val="00D85B13"/>
    <w:rsid w:val="00D909AE"/>
    <w:rsid w:val="00D92D71"/>
    <w:rsid w:val="00D93C74"/>
    <w:rsid w:val="00D9650C"/>
    <w:rsid w:val="00D96847"/>
    <w:rsid w:val="00DA10B7"/>
    <w:rsid w:val="00DA168B"/>
    <w:rsid w:val="00DA29D6"/>
    <w:rsid w:val="00DA2C79"/>
    <w:rsid w:val="00DB2D8E"/>
    <w:rsid w:val="00DB2E59"/>
    <w:rsid w:val="00DC2A84"/>
    <w:rsid w:val="00DC35F6"/>
    <w:rsid w:val="00DC3BA7"/>
    <w:rsid w:val="00DD12FD"/>
    <w:rsid w:val="00DD2391"/>
    <w:rsid w:val="00DD5377"/>
    <w:rsid w:val="00DD5EC1"/>
    <w:rsid w:val="00DE0B0A"/>
    <w:rsid w:val="00DE27E1"/>
    <w:rsid w:val="00DF0AA5"/>
    <w:rsid w:val="00DF4524"/>
    <w:rsid w:val="00DF5F14"/>
    <w:rsid w:val="00DF65A5"/>
    <w:rsid w:val="00E0109F"/>
    <w:rsid w:val="00E01B10"/>
    <w:rsid w:val="00E06F62"/>
    <w:rsid w:val="00E113F5"/>
    <w:rsid w:val="00E16D14"/>
    <w:rsid w:val="00E2044B"/>
    <w:rsid w:val="00E2584C"/>
    <w:rsid w:val="00E30E20"/>
    <w:rsid w:val="00E544A3"/>
    <w:rsid w:val="00E54D05"/>
    <w:rsid w:val="00E64D46"/>
    <w:rsid w:val="00E65B3D"/>
    <w:rsid w:val="00E702BA"/>
    <w:rsid w:val="00E764EC"/>
    <w:rsid w:val="00E82B94"/>
    <w:rsid w:val="00E82D56"/>
    <w:rsid w:val="00E9021C"/>
    <w:rsid w:val="00E937CC"/>
    <w:rsid w:val="00E942CF"/>
    <w:rsid w:val="00E95813"/>
    <w:rsid w:val="00EA0AB4"/>
    <w:rsid w:val="00EA2F26"/>
    <w:rsid w:val="00EA42FD"/>
    <w:rsid w:val="00EA54CE"/>
    <w:rsid w:val="00EA7AF7"/>
    <w:rsid w:val="00EB33FD"/>
    <w:rsid w:val="00EB4D6B"/>
    <w:rsid w:val="00EB79E0"/>
    <w:rsid w:val="00EC660B"/>
    <w:rsid w:val="00EC6B80"/>
    <w:rsid w:val="00EC7191"/>
    <w:rsid w:val="00ED3941"/>
    <w:rsid w:val="00ED4540"/>
    <w:rsid w:val="00ED70FE"/>
    <w:rsid w:val="00ED7FE7"/>
    <w:rsid w:val="00EE112B"/>
    <w:rsid w:val="00EF4F32"/>
    <w:rsid w:val="00EF7AFC"/>
    <w:rsid w:val="00F01E26"/>
    <w:rsid w:val="00F038B2"/>
    <w:rsid w:val="00F06CD6"/>
    <w:rsid w:val="00F1043E"/>
    <w:rsid w:val="00F20419"/>
    <w:rsid w:val="00F220CA"/>
    <w:rsid w:val="00F22A31"/>
    <w:rsid w:val="00F30C21"/>
    <w:rsid w:val="00F31BAF"/>
    <w:rsid w:val="00F332B0"/>
    <w:rsid w:val="00F353F3"/>
    <w:rsid w:val="00F461A3"/>
    <w:rsid w:val="00F46286"/>
    <w:rsid w:val="00F478E2"/>
    <w:rsid w:val="00F5253E"/>
    <w:rsid w:val="00F52F6B"/>
    <w:rsid w:val="00F54D90"/>
    <w:rsid w:val="00F64E84"/>
    <w:rsid w:val="00F655CD"/>
    <w:rsid w:val="00F730DE"/>
    <w:rsid w:val="00F75CDD"/>
    <w:rsid w:val="00F75E20"/>
    <w:rsid w:val="00F760C9"/>
    <w:rsid w:val="00F84858"/>
    <w:rsid w:val="00F9098A"/>
    <w:rsid w:val="00F90CA6"/>
    <w:rsid w:val="00F913D7"/>
    <w:rsid w:val="00F94382"/>
    <w:rsid w:val="00F96322"/>
    <w:rsid w:val="00FA3A56"/>
    <w:rsid w:val="00FA77DF"/>
    <w:rsid w:val="00FA7943"/>
    <w:rsid w:val="00FB2BCD"/>
    <w:rsid w:val="00FB5D95"/>
    <w:rsid w:val="00FB7CAF"/>
    <w:rsid w:val="00FC0526"/>
    <w:rsid w:val="00FC21A2"/>
    <w:rsid w:val="00FC4BB2"/>
    <w:rsid w:val="00FC57C0"/>
    <w:rsid w:val="00FD0E93"/>
    <w:rsid w:val="00FD4186"/>
    <w:rsid w:val="00FD5FE9"/>
    <w:rsid w:val="00FD7B40"/>
    <w:rsid w:val="00FE5B48"/>
    <w:rsid w:val="00FF332B"/>
    <w:rsid w:val="00FF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none [3214]">
      <v:stroke color="none [3214]" weight=".5pt"/>
    </o:shapedefaults>
    <o:shapelayout v:ext="edit">
      <o:idmap v:ext="edit" data="2"/>
    </o:shapelayout>
  </w:shapeDefaults>
  <w:decimalSymbol w:val=","/>
  <w:listSeparator w:val=","/>
  <w14:docId w14:val="404A3143"/>
  <w15:docId w15:val="{F56D99EF-C37D-4EB4-A280-8B567A10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3" w:qFormat="1"/>
    <w:lsdException w:name="heading 3" w:semiHidden="1" w:uiPriority="4" w:unhideWhenUsed="1"/>
    <w:lsdException w:name="heading 4" w:semiHidden="1" w:uiPriority="39" w:unhideWhenUsed="1"/>
    <w:lsdException w:name="heading 5" w:semiHidden="1" w:uiPriority="40" w:unhideWhenUsed="1" w:qFormat="1"/>
    <w:lsdException w:name="heading 6" w:semiHidden="1" w:uiPriority="40" w:unhideWhenUsed="1" w:qFormat="1"/>
    <w:lsdException w:name="heading 7" w:semiHidden="1" w:uiPriority="40" w:unhideWhenUsed="1" w:qFormat="1"/>
    <w:lsdException w:name="heading 8" w:semiHidden="1" w:uiPriority="40" w:unhideWhenUsed="1" w:qFormat="1"/>
    <w:lsdException w:name="heading 9" w:semiHidden="1" w:uiPriority="4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44" w:unhideWhenUsed="1"/>
    <w:lsdException w:name="toc 5" w:semiHidden="1" w:uiPriority="44" w:unhideWhenUsed="1"/>
    <w:lsdException w:name="toc 6" w:semiHidden="1" w:uiPriority="44" w:unhideWhenUsed="1"/>
    <w:lsdException w:name="toc 7" w:semiHidden="1" w:uiPriority="44" w:unhideWhenUsed="1"/>
    <w:lsdException w:name="toc 8" w:semiHidden="1" w:uiPriority="44" w:unhideWhenUsed="1"/>
    <w:lsdException w:name="toc 9" w:semiHidden="1" w:uiPriority="4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6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1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uiPriority="8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 w:uiPriority="19" w:unhideWhenUsed="1"/>
    <w:lsdException w:name="Date" w:semiHidden="1" w:uiPriority="19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/>
    <w:lsdException w:name="Hyperlink" w:semiHidden="1" w:unhideWhenUsed="1" w:qFormat="1"/>
    <w:lsdException w:name="FollowedHyperlink" w:semiHidden="1" w:uiPriority="5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5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49" w:qFormat="1"/>
    <w:lsdException w:name="Intense Quote" w:semiHidden="1" w:uiPriority="4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49" w:qFormat="1"/>
    <w:lsdException w:name="Intense Reference" w:semiHidden="1" w:uiPriority="49" w:qFormat="1"/>
    <w:lsdException w:name="Book Title" w:semiHidden="1" w:uiPriority="49" w:qFormat="1"/>
    <w:lsdException w:name="Bibliography" w:semiHidden="1" w:uiPriority="4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31"/>
    <w:pPr>
      <w:tabs>
        <w:tab w:val="left" w:pos="284"/>
        <w:tab w:val="left" w:pos="567"/>
      </w:tabs>
      <w:spacing w:line="290" w:lineRule="auto"/>
    </w:pPr>
    <w:rPr>
      <w:kern w:val="12"/>
      <w:sz w:val="18"/>
      <w:szCs w:val="18"/>
      <w:lang w:val="en-US" w:eastAsia="en-US"/>
    </w:rPr>
  </w:style>
  <w:style w:type="paragraph" w:styleId="Heading1">
    <w:name w:val="heading 1"/>
    <w:basedOn w:val="zzHeadlines"/>
    <w:next w:val="Normal"/>
    <w:link w:val="Heading1Char"/>
    <w:uiPriority w:val="2"/>
    <w:qFormat/>
    <w:rsid w:val="00AF1135"/>
    <w:pPr>
      <w:numPr>
        <w:numId w:val="18"/>
      </w:numPr>
      <w:spacing w:before="240" w:after="120" w:line="276" w:lineRule="auto"/>
      <w:ind w:left="431" w:hanging="431"/>
      <w:outlineLvl w:val="0"/>
    </w:pPr>
    <w:rPr>
      <w:rFonts w:eastAsia="Times New Roman"/>
      <w:bCs/>
      <w:color w:val="004E9E"/>
      <w:sz w:val="24"/>
      <w:szCs w:val="28"/>
      <w:lang w:val="en-US"/>
    </w:rPr>
  </w:style>
  <w:style w:type="paragraph" w:styleId="Heading2">
    <w:name w:val="heading 2"/>
    <w:basedOn w:val="zzHeadlines"/>
    <w:next w:val="Normal"/>
    <w:link w:val="Heading2Char"/>
    <w:uiPriority w:val="3"/>
    <w:qFormat/>
    <w:rsid w:val="00AF1135"/>
    <w:pPr>
      <w:numPr>
        <w:ilvl w:val="1"/>
        <w:numId w:val="18"/>
      </w:numPr>
      <w:spacing w:before="240" w:after="120"/>
      <w:ind w:left="578" w:hanging="578"/>
      <w:outlineLvl w:val="1"/>
    </w:pPr>
    <w:rPr>
      <w:color w:val="004E9E"/>
      <w:sz w:val="18"/>
    </w:rPr>
  </w:style>
  <w:style w:type="paragraph" w:styleId="Heading3">
    <w:name w:val="heading 3"/>
    <w:basedOn w:val="zzHeadlines"/>
    <w:next w:val="Normal"/>
    <w:link w:val="Heading3Char"/>
    <w:uiPriority w:val="4"/>
    <w:rsid w:val="005D27BF"/>
    <w:pPr>
      <w:numPr>
        <w:ilvl w:val="2"/>
        <w:numId w:val="18"/>
      </w:numPr>
      <w:spacing w:before="250" w:after="170" w:line="276" w:lineRule="auto"/>
      <w:outlineLvl w:val="2"/>
    </w:pPr>
    <w:rPr>
      <w:color w:val="004E9E"/>
      <w:sz w:val="24"/>
    </w:rPr>
  </w:style>
  <w:style w:type="paragraph" w:styleId="Heading4">
    <w:name w:val="heading 4"/>
    <w:basedOn w:val="zzHeadlines"/>
    <w:next w:val="Normal"/>
    <w:link w:val="Heading4Char"/>
    <w:uiPriority w:val="39"/>
    <w:semiHidden/>
    <w:rsid w:val="005B6102"/>
    <w:pPr>
      <w:numPr>
        <w:ilvl w:val="3"/>
        <w:numId w:val="18"/>
      </w:numPr>
      <w:outlineLvl w:val="3"/>
    </w:pPr>
    <w:rPr>
      <w:rFonts w:eastAsia="Times New Roman"/>
      <w:bCs/>
      <w:iCs/>
    </w:rPr>
  </w:style>
  <w:style w:type="paragraph" w:styleId="Heading5">
    <w:name w:val="heading 5"/>
    <w:basedOn w:val="zzHeadlines"/>
    <w:next w:val="Normal"/>
    <w:link w:val="Heading5Char"/>
    <w:uiPriority w:val="40"/>
    <w:semiHidden/>
    <w:qFormat/>
    <w:rsid w:val="002E7AE9"/>
    <w:pPr>
      <w:numPr>
        <w:ilvl w:val="4"/>
        <w:numId w:val="18"/>
      </w:numPr>
      <w:spacing w:before="200"/>
      <w:outlineLvl w:val="4"/>
    </w:pPr>
    <w:rPr>
      <w:rFonts w:eastAsia="Times New Roman"/>
      <w:b w:val="0"/>
    </w:rPr>
  </w:style>
  <w:style w:type="paragraph" w:styleId="Heading6">
    <w:name w:val="heading 6"/>
    <w:basedOn w:val="zzHeadlines"/>
    <w:next w:val="Normal"/>
    <w:link w:val="Heading6Char"/>
    <w:uiPriority w:val="40"/>
    <w:semiHidden/>
    <w:qFormat/>
    <w:rsid w:val="002E7AE9"/>
    <w:pPr>
      <w:numPr>
        <w:ilvl w:val="5"/>
        <w:numId w:val="18"/>
      </w:numPr>
      <w:spacing w:before="200"/>
      <w:outlineLvl w:val="5"/>
    </w:pPr>
    <w:rPr>
      <w:rFonts w:eastAsia="Times New Roman"/>
      <w:b w:val="0"/>
      <w:iCs/>
    </w:rPr>
  </w:style>
  <w:style w:type="paragraph" w:styleId="Heading7">
    <w:name w:val="heading 7"/>
    <w:basedOn w:val="zzHeadlines"/>
    <w:next w:val="Normal"/>
    <w:link w:val="Heading7Char"/>
    <w:uiPriority w:val="40"/>
    <w:semiHidden/>
    <w:qFormat/>
    <w:rsid w:val="002E7AE9"/>
    <w:pPr>
      <w:numPr>
        <w:ilvl w:val="6"/>
        <w:numId w:val="18"/>
      </w:numPr>
      <w:spacing w:before="200"/>
      <w:outlineLvl w:val="6"/>
    </w:pPr>
    <w:rPr>
      <w:rFonts w:eastAsia="Times New Roman"/>
      <w:b w:val="0"/>
      <w:iCs/>
    </w:rPr>
  </w:style>
  <w:style w:type="paragraph" w:styleId="Heading8">
    <w:name w:val="heading 8"/>
    <w:basedOn w:val="zzHeadlines"/>
    <w:next w:val="Normal"/>
    <w:link w:val="Heading8Char"/>
    <w:uiPriority w:val="40"/>
    <w:semiHidden/>
    <w:qFormat/>
    <w:rsid w:val="002E7AE9"/>
    <w:pPr>
      <w:numPr>
        <w:ilvl w:val="7"/>
        <w:numId w:val="18"/>
      </w:numPr>
      <w:spacing w:before="200"/>
      <w:outlineLvl w:val="7"/>
    </w:pPr>
    <w:rPr>
      <w:rFonts w:eastAsia="Times New Roman"/>
      <w:b w:val="0"/>
    </w:rPr>
  </w:style>
  <w:style w:type="paragraph" w:styleId="Heading9">
    <w:name w:val="heading 9"/>
    <w:basedOn w:val="Normal"/>
    <w:next w:val="Normal"/>
    <w:link w:val="Heading9Char"/>
    <w:uiPriority w:val="40"/>
    <w:semiHidden/>
    <w:qFormat/>
    <w:rsid w:val="002E7AE9"/>
    <w:pPr>
      <w:keepNext/>
      <w:keepLines/>
      <w:numPr>
        <w:ilvl w:val="8"/>
        <w:numId w:val="18"/>
      </w:numPr>
      <w:spacing w:before="200"/>
      <w:outlineLvl w:val="8"/>
    </w:pPr>
    <w:rPr>
      <w:rFonts w:eastAsia="Times New Roman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64B"/>
    <w:pPr>
      <w:ind w:left="284"/>
      <w:contextualSpacing/>
    </w:pPr>
  </w:style>
  <w:style w:type="paragraph" w:styleId="ListNumber">
    <w:name w:val="List Number"/>
    <w:basedOn w:val="Normal"/>
    <w:uiPriority w:val="12"/>
    <w:semiHidden/>
    <w:rsid w:val="00012122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rsid w:val="002E76D1"/>
    <w:pPr>
      <w:contextualSpacing/>
    </w:pPr>
  </w:style>
  <w:style w:type="numbering" w:customStyle="1" w:styleId="Aufzhlungsliste">
    <w:name w:val="Aufzählungsliste"/>
    <w:uiPriority w:val="99"/>
    <w:rsid w:val="001C77EE"/>
    <w:pPr>
      <w:numPr>
        <w:numId w:val="1"/>
      </w:numPr>
    </w:pPr>
  </w:style>
  <w:style w:type="numbering" w:customStyle="1" w:styleId="NummerierteListe">
    <w:name w:val="Nummerierte Liste"/>
    <w:uiPriority w:val="99"/>
    <w:rsid w:val="00012122"/>
    <w:pPr>
      <w:numPr>
        <w:numId w:val="2"/>
      </w:numPr>
    </w:pPr>
  </w:style>
  <w:style w:type="character" w:styleId="Emphasis">
    <w:name w:val="Emphasis"/>
    <w:uiPriority w:val="3"/>
    <w:semiHidden/>
    <w:qFormat/>
    <w:rsid w:val="007B7FEE"/>
    <w:rPr>
      <w:i/>
      <w:iCs/>
    </w:rPr>
  </w:style>
  <w:style w:type="character" w:styleId="SubtleEmphasis">
    <w:name w:val="Subtle Emphasis"/>
    <w:uiPriority w:val="49"/>
    <w:semiHidden/>
    <w:qFormat/>
    <w:rsid w:val="007B7FEE"/>
    <w:rPr>
      <w:i/>
      <w:iCs/>
      <w:color w:val="808080"/>
    </w:rPr>
  </w:style>
  <w:style w:type="character" w:styleId="IntenseEmphasis">
    <w:name w:val="Intense Emphasis"/>
    <w:uiPriority w:val="8"/>
    <w:semiHidden/>
    <w:rsid w:val="002A033B"/>
    <w:rPr>
      <w:b/>
      <w:bCs/>
      <w:iCs/>
      <w:color w:val="auto"/>
    </w:rPr>
  </w:style>
  <w:style w:type="character" w:styleId="Strong">
    <w:name w:val="Strong"/>
    <w:uiPriority w:val="1"/>
    <w:qFormat/>
    <w:rsid w:val="007B7FEE"/>
    <w:rPr>
      <w:b/>
      <w:bCs/>
    </w:rPr>
  </w:style>
  <w:style w:type="paragraph" w:styleId="Title">
    <w:name w:val="Title"/>
    <w:next w:val="Normal"/>
    <w:link w:val="TitleChar"/>
    <w:uiPriority w:val="11"/>
    <w:qFormat/>
    <w:rsid w:val="005D27BF"/>
    <w:pPr>
      <w:framePr w:w="1134" w:h="567" w:hRule="exact" w:wrap="around" w:vAnchor="page" w:hAnchor="text" w:y="1277"/>
    </w:pPr>
    <w:rPr>
      <w:rFonts w:eastAsia="Times New Roman"/>
      <w:caps/>
      <w:color w:val="004E9E"/>
      <w:kern w:val="12"/>
      <w:sz w:val="22"/>
      <w:szCs w:val="52"/>
      <w:lang w:eastAsia="en-US"/>
    </w:rPr>
  </w:style>
  <w:style w:type="character" w:customStyle="1" w:styleId="TitleChar">
    <w:name w:val="Title Char"/>
    <w:link w:val="Title"/>
    <w:uiPriority w:val="11"/>
    <w:rsid w:val="005D27BF"/>
    <w:rPr>
      <w:rFonts w:eastAsia="Times New Roman" w:cs="Times New Roman"/>
      <w:caps/>
      <w:color w:val="004E9E"/>
      <w:kern w:val="12"/>
      <w:sz w:val="22"/>
      <w:szCs w:val="52"/>
    </w:rPr>
  </w:style>
  <w:style w:type="paragraph" w:styleId="Caption">
    <w:name w:val="caption"/>
    <w:aliases w:val="Bildunterschrift"/>
    <w:basedOn w:val="Normal"/>
    <w:next w:val="Normal"/>
    <w:uiPriority w:val="9"/>
    <w:qFormat/>
    <w:rsid w:val="005D27BF"/>
    <w:pPr>
      <w:keepLines/>
    </w:pPr>
    <w:rPr>
      <w:bCs/>
      <w:sz w:val="14"/>
    </w:rPr>
  </w:style>
  <w:style w:type="character" w:styleId="FollowedHyperlink">
    <w:name w:val="FollowedHyperlink"/>
    <w:uiPriority w:val="7"/>
    <w:semiHidden/>
    <w:rsid w:val="002C564B"/>
    <w:rPr>
      <w:color w:val="auto"/>
      <w:u w:val="none"/>
    </w:rPr>
  </w:style>
  <w:style w:type="paragraph" w:customStyle="1" w:styleId="zzPreprint">
    <w:name w:val="zz_Preprint"/>
    <w:basedOn w:val="zzHeaderFooter"/>
    <w:uiPriority w:val="99"/>
    <w:semiHidden/>
    <w:rsid w:val="00222B83"/>
    <w:pPr>
      <w:framePr w:w="284" w:h="284" w:hRule="exact" w:wrap="around" w:vAnchor="page" w:hAnchor="page" w:x="1" w:y="1" w:anchorLock="1"/>
    </w:pPr>
  </w:style>
  <w:style w:type="character" w:styleId="Hyperlink">
    <w:name w:val="Hyperlink"/>
    <w:uiPriority w:val="99"/>
    <w:qFormat/>
    <w:rsid w:val="00EA0AB4"/>
    <w:rPr>
      <w:rFonts w:ascii="Arial" w:hAnsi="Arial"/>
      <w:b/>
      <w:color w:val="004E9E"/>
      <w:sz w:val="18"/>
      <w:u w:val="single"/>
    </w:rPr>
  </w:style>
  <w:style w:type="character" w:customStyle="1" w:styleId="Heading1Char">
    <w:name w:val="Heading 1 Char"/>
    <w:link w:val="Heading1"/>
    <w:uiPriority w:val="2"/>
    <w:rsid w:val="00AF1135"/>
    <w:rPr>
      <w:rFonts w:eastAsia="Times New Roman"/>
      <w:b/>
      <w:bCs/>
      <w:color w:val="004E9E"/>
      <w:kern w:val="12"/>
      <w:sz w:val="24"/>
      <w:szCs w:val="28"/>
      <w:lang w:val="en-US" w:eastAsia="en-US"/>
    </w:rPr>
  </w:style>
  <w:style w:type="character" w:customStyle="1" w:styleId="berschrift2Zchn">
    <w:name w:val="Überschrift 2 Zchn"/>
    <w:uiPriority w:val="3"/>
    <w:rsid w:val="00E64D46"/>
    <w:rPr>
      <w:b/>
      <w:color w:val="004E9E"/>
      <w:kern w:val="12"/>
      <w:sz w:val="18"/>
      <w:szCs w:val="26"/>
      <w:lang w:eastAsia="en-US"/>
    </w:rPr>
  </w:style>
  <w:style w:type="character" w:customStyle="1" w:styleId="Heading3Char">
    <w:name w:val="Heading 3 Char"/>
    <w:link w:val="Heading3"/>
    <w:uiPriority w:val="4"/>
    <w:rsid w:val="005D27BF"/>
    <w:rPr>
      <w:b/>
      <w:color w:val="004E9E"/>
      <w:kern w:val="12"/>
      <w:sz w:val="24"/>
      <w:lang w:eastAsia="en-US"/>
    </w:rPr>
  </w:style>
  <w:style w:type="paragraph" w:styleId="Subtitle">
    <w:name w:val="Subtitle"/>
    <w:basedOn w:val="zzHeadlines"/>
    <w:next w:val="Normal"/>
    <w:link w:val="SubtitleChar"/>
    <w:uiPriority w:val="30"/>
    <w:semiHidden/>
    <w:rsid w:val="003801C9"/>
    <w:pPr>
      <w:numPr>
        <w:ilvl w:val="1"/>
      </w:numPr>
    </w:pPr>
    <w:rPr>
      <w:rFonts w:eastAsia="Times New Roman"/>
      <w:iCs/>
      <w:szCs w:val="24"/>
    </w:rPr>
  </w:style>
  <w:style w:type="character" w:customStyle="1" w:styleId="SubtitleChar">
    <w:name w:val="Subtitle Char"/>
    <w:link w:val="Subtitle"/>
    <w:uiPriority w:val="30"/>
    <w:semiHidden/>
    <w:rsid w:val="004B6F87"/>
    <w:rPr>
      <w:rFonts w:eastAsia="Times New Roman" w:cs="Times New Roman"/>
      <w:b/>
      <w:iCs/>
      <w:kern w:val="12"/>
      <w:szCs w:val="24"/>
    </w:rPr>
  </w:style>
  <w:style w:type="paragraph" w:styleId="Closing">
    <w:name w:val="Closing"/>
    <w:basedOn w:val="Normal"/>
    <w:link w:val="ClosingChar"/>
    <w:uiPriority w:val="19"/>
    <w:semiHidden/>
    <w:rsid w:val="002C564B"/>
  </w:style>
  <w:style w:type="character" w:customStyle="1" w:styleId="ClosingChar">
    <w:name w:val="Closing Char"/>
    <w:link w:val="Closing"/>
    <w:uiPriority w:val="19"/>
    <w:semiHidden/>
    <w:rsid w:val="004B6F87"/>
    <w:rPr>
      <w:kern w:val="12"/>
      <w:sz w:val="18"/>
    </w:rPr>
  </w:style>
  <w:style w:type="paragraph" w:styleId="EnvelopeReturn">
    <w:name w:val="envelope return"/>
    <w:aliases w:val="Absenderangabe"/>
    <w:basedOn w:val="Normal"/>
    <w:next w:val="EnvelopeAddress"/>
    <w:uiPriority w:val="19"/>
    <w:semiHidden/>
    <w:rsid w:val="004F3B84"/>
    <w:pPr>
      <w:framePr w:w="4536" w:wrap="notBeside" w:vAnchor="page" w:hAnchor="margin" w:y="2836" w:anchorLock="1"/>
      <w:spacing w:line="240" w:lineRule="auto"/>
    </w:pPr>
    <w:rPr>
      <w:rFonts w:eastAsia="Times New Roman"/>
      <w:sz w:val="16"/>
    </w:rPr>
  </w:style>
  <w:style w:type="paragraph" w:styleId="EnvelopeAddress">
    <w:name w:val="envelope address"/>
    <w:aliases w:val="Anschrift"/>
    <w:basedOn w:val="Normal"/>
    <w:uiPriority w:val="19"/>
    <w:semiHidden/>
    <w:rsid w:val="00851D6F"/>
    <w:pPr>
      <w:framePr w:w="4536" w:h="1985" w:hRule="exact" w:wrap="notBeside" w:hAnchor="margin" w:yAlign="top" w:anchorLock="1"/>
    </w:pPr>
    <w:rPr>
      <w:rFonts w:eastAsia="Times New Roman"/>
      <w:szCs w:val="24"/>
    </w:rPr>
  </w:style>
  <w:style w:type="paragraph" w:styleId="Signature">
    <w:name w:val="Signature"/>
    <w:basedOn w:val="Normal"/>
    <w:link w:val="SignatureChar"/>
    <w:uiPriority w:val="19"/>
    <w:semiHidden/>
    <w:rsid w:val="001716A3"/>
  </w:style>
  <w:style w:type="character" w:customStyle="1" w:styleId="SignatureChar">
    <w:name w:val="Signature Char"/>
    <w:link w:val="Signature"/>
    <w:uiPriority w:val="19"/>
    <w:semiHidden/>
    <w:rsid w:val="004B6F87"/>
    <w:rPr>
      <w:kern w:val="12"/>
      <w:sz w:val="18"/>
    </w:rPr>
  </w:style>
  <w:style w:type="paragraph" w:styleId="Header">
    <w:name w:val="header"/>
    <w:basedOn w:val="zzHeaderFooter"/>
    <w:link w:val="HeaderChar"/>
    <w:uiPriority w:val="48"/>
    <w:semiHidden/>
    <w:rsid w:val="007E7B5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48"/>
    <w:semiHidden/>
    <w:rsid w:val="004B6F87"/>
    <w:rPr>
      <w:kern w:val="12"/>
    </w:rPr>
  </w:style>
  <w:style w:type="paragraph" w:styleId="Footer">
    <w:name w:val="footer"/>
    <w:basedOn w:val="zzHeaderFooter"/>
    <w:link w:val="FooterChar"/>
    <w:uiPriority w:val="16"/>
    <w:qFormat/>
    <w:rsid w:val="005D27BF"/>
    <w:pPr>
      <w:tabs>
        <w:tab w:val="left" w:pos="425"/>
      </w:tabs>
      <w:spacing w:line="170" w:lineRule="exact"/>
    </w:pPr>
    <w:rPr>
      <w:color w:val="004E9E"/>
      <w:sz w:val="13"/>
    </w:rPr>
  </w:style>
  <w:style w:type="character" w:customStyle="1" w:styleId="FooterChar">
    <w:name w:val="Footer Char"/>
    <w:link w:val="Footer"/>
    <w:uiPriority w:val="16"/>
    <w:rsid w:val="005D27BF"/>
    <w:rPr>
      <w:color w:val="004E9E"/>
      <w:kern w:val="12"/>
      <w:sz w:val="13"/>
    </w:rPr>
  </w:style>
  <w:style w:type="paragraph" w:customStyle="1" w:styleId="AISInformation">
    <w:name w:val="AIS Information"/>
    <w:basedOn w:val="zzHeaderFooter"/>
    <w:next w:val="Normal"/>
    <w:uiPriority w:val="12"/>
    <w:semiHidden/>
    <w:rsid w:val="003A4289"/>
    <w:pPr>
      <w:framePr w:w="3119" w:wrap="around" w:vAnchor="page" w:hAnchor="page" w:x="1135" w:y="772" w:anchorLock="1"/>
      <w:spacing w:line="240" w:lineRule="auto"/>
    </w:pPr>
    <w:rPr>
      <w:b/>
      <w:color w:val="FFFFFF"/>
      <w:sz w:val="40"/>
    </w:rPr>
  </w:style>
  <w:style w:type="paragraph" w:customStyle="1" w:styleId="Bild">
    <w:name w:val="Bild"/>
    <w:basedOn w:val="Normal"/>
    <w:next w:val="Normal"/>
    <w:uiPriority w:val="10"/>
    <w:qFormat/>
    <w:rsid w:val="0064745C"/>
    <w:pPr>
      <w:keepNext/>
      <w:keepLines/>
      <w:spacing w:before="160" w:after="40"/>
      <w:ind w:left="-17"/>
    </w:pPr>
  </w:style>
  <w:style w:type="paragraph" w:customStyle="1" w:styleId="Betreff">
    <w:name w:val="Betreff"/>
    <w:basedOn w:val="Normal"/>
    <w:next w:val="Normal"/>
    <w:uiPriority w:val="19"/>
    <w:semiHidden/>
    <w:rsid w:val="00851D6F"/>
    <w:pPr>
      <w:spacing w:after="280"/>
    </w:pPr>
    <w:rPr>
      <w:b/>
    </w:rPr>
  </w:style>
  <w:style w:type="paragraph" w:customStyle="1" w:styleId="zzHeadlines">
    <w:name w:val="zz_Headlines"/>
    <w:link w:val="zzHeadlinesZchn"/>
    <w:uiPriority w:val="99"/>
    <w:semiHidden/>
    <w:rsid w:val="00001506"/>
    <w:pPr>
      <w:keepNext/>
      <w:keepLines/>
      <w:suppressAutoHyphens/>
      <w:spacing w:line="288" w:lineRule="auto"/>
    </w:pPr>
    <w:rPr>
      <w:b/>
      <w:kern w:val="12"/>
      <w:lang w:eastAsia="en-US"/>
    </w:rPr>
  </w:style>
  <w:style w:type="paragraph" w:customStyle="1" w:styleId="zzHeaderFooter">
    <w:name w:val="zz_HeaderFooter"/>
    <w:uiPriority w:val="99"/>
    <w:semiHidden/>
    <w:rsid w:val="000B5EBD"/>
    <w:pPr>
      <w:spacing w:line="288" w:lineRule="auto"/>
    </w:pPr>
    <w:rPr>
      <w:kern w:val="12"/>
      <w:lang w:eastAsia="en-US"/>
    </w:rPr>
  </w:style>
  <w:style w:type="paragraph" w:customStyle="1" w:styleId="confidential">
    <w:name w:val="confidential"/>
    <w:basedOn w:val="zzHeaderFooter"/>
    <w:uiPriority w:val="19"/>
    <w:semiHidden/>
    <w:rsid w:val="008712BB"/>
    <w:pPr>
      <w:framePr w:w="2552" w:wrap="around" w:hAnchor="page" w:x="9073" w:y="2881" w:anchorLock="1"/>
    </w:pPr>
    <w:rPr>
      <w:b/>
      <w:color w:val="E3000F"/>
      <w:sz w:val="30"/>
    </w:rPr>
  </w:style>
  <w:style w:type="paragraph" w:styleId="ListBullet">
    <w:name w:val="List Bullet"/>
    <w:basedOn w:val="Normal"/>
    <w:uiPriority w:val="8"/>
    <w:qFormat/>
    <w:rsid w:val="002D2426"/>
    <w:pPr>
      <w:numPr>
        <w:numId w:val="4"/>
      </w:numPr>
      <w:tabs>
        <w:tab w:val="clear" w:pos="284"/>
        <w:tab w:val="clear" w:pos="567"/>
        <w:tab w:val="left" w:pos="170"/>
      </w:tabs>
      <w:contextualSpacing/>
    </w:pPr>
  </w:style>
  <w:style w:type="paragraph" w:customStyle="1" w:styleId="Autor">
    <w:name w:val="Autor"/>
    <w:basedOn w:val="Normal"/>
    <w:uiPriority w:val="31"/>
    <w:semiHidden/>
    <w:rsid w:val="006B1924"/>
  </w:style>
  <w:style w:type="character" w:styleId="HTMLCode">
    <w:name w:val="HTML Code"/>
    <w:aliases w:val="Code"/>
    <w:uiPriority w:val="5"/>
    <w:semiHidden/>
    <w:rsid w:val="0008259C"/>
    <w:rPr>
      <w:rFonts w:ascii="Courier New" w:hAnsi="Courier New"/>
      <w:sz w:val="20"/>
      <w:szCs w:val="20"/>
    </w:rPr>
  </w:style>
  <w:style w:type="paragraph" w:customStyle="1" w:styleId="Schlussfolgerung">
    <w:name w:val="Schlussfolgerung"/>
    <w:basedOn w:val="Normal"/>
    <w:next w:val="Normal"/>
    <w:uiPriority w:val="14"/>
    <w:semiHidden/>
    <w:rsid w:val="008674E8"/>
    <w:pPr>
      <w:numPr>
        <w:numId w:val="13"/>
      </w:numPr>
    </w:pPr>
  </w:style>
  <w:style w:type="character" w:customStyle="1" w:styleId="Heading4Char">
    <w:name w:val="Heading 4 Char"/>
    <w:link w:val="Heading4"/>
    <w:uiPriority w:val="39"/>
    <w:semiHidden/>
    <w:rsid w:val="004B6F87"/>
    <w:rPr>
      <w:rFonts w:eastAsia="Times New Roman"/>
      <w:b/>
      <w:bCs/>
      <w:iCs/>
      <w:kern w:val="12"/>
      <w:lang w:eastAsia="en-US"/>
    </w:rPr>
  </w:style>
  <w:style w:type="numbering" w:customStyle="1" w:styleId="Schlussfolgerungsliste">
    <w:name w:val="Schlussfolgerungsliste"/>
    <w:uiPriority w:val="99"/>
    <w:rsid w:val="008674E8"/>
    <w:pPr>
      <w:numPr>
        <w:numId w:val="5"/>
      </w:numPr>
    </w:pPr>
  </w:style>
  <w:style w:type="paragraph" w:styleId="BlockText">
    <w:name w:val="Block Text"/>
    <w:basedOn w:val="Normal"/>
    <w:uiPriority w:val="2"/>
    <w:semiHidden/>
    <w:rsid w:val="00773247"/>
    <w:pPr>
      <w:ind w:left="284" w:right="284"/>
    </w:pPr>
    <w:rPr>
      <w:rFonts w:eastAsia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350B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50B62"/>
    <w:rPr>
      <w:rFonts w:ascii="Tahoma" w:hAnsi="Tahoma" w:cs="Tahoma"/>
      <w:kern w:val="12"/>
      <w:sz w:val="16"/>
      <w:szCs w:val="16"/>
    </w:rPr>
  </w:style>
  <w:style w:type="paragraph" w:styleId="TOCHeading">
    <w:name w:val="TOC Heading"/>
    <w:basedOn w:val="zzHeadlines"/>
    <w:next w:val="Normal"/>
    <w:uiPriority w:val="39"/>
    <w:semiHidden/>
    <w:qFormat/>
    <w:rsid w:val="002E7AE9"/>
    <w:pPr>
      <w:tabs>
        <w:tab w:val="left" w:pos="284"/>
        <w:tab w:val="left" w:pos="567"/>
      </w:tabs>
      <w:suppressAutoHyphens w:val="0"/>
      <w:spacing w:before="480"/>
    </w:pPr>
  </w:style>
  <w:style w:type="paragraph" w:styleId="TOC1">
    <w:name w:val="toc 1"/>
    <w:basedOn w:val="Normal"/>
    <w:next w:val="Normal"/>
    <w:uiPriority w:val="39"/>
    <w:qFormat/>
    <w:rsid w:val="00F96322"/>
    <w:pPr>
      <w:tabs>
        <w:tab w:val="clear" w:pos="284"/>
        <w:tab w:val="clear" w:pos="567"/>
      </w:tabs>
      <w:spacing w:after="100"/>
    </w:pPr>
  </w:style>
  <w:style w:type="paragraph" w:styleId="TOC2">
    <w:name w:val="toc 2"/>
    <w:basedOn w:val="TOC1"/>
    <w:next w:val="Normal"/>
    <w:uiPriority w:val="39"/>
    <w:rsid w:val="00F96322"/>
    <w:pPr>
      <w:ind w:left="198"/>
    </w:pPr>
  </w:style>
  <w:style w:type="paragraph" w:styleId="TOC3">
    <w:name w:val="toc 3"/>
    <w:basedOn w:val="TOC2"/>
    <w:next w:val="Normal"/>
    <w:uiPriority w:val="39"/>
    <w:qFormat/>
    <w:rsid w:val="00F96322"/>
    <w:pPr>
      <w:tabs>
        <w:tab w:val="right" w:leader="underscore" w:pos="8590"/>
      </w:tabs>
      <w:ind w:left="221"/>
    </w:pPr>
  </w:style>
  <w:style w:type="paragraph" w:styleId="TOC4">
    <w:name w:val="toc 4"/>
    <w:basedOn w:val="TOC3"/>
    <w:next w:val="Normal"/>
    <w:uiPriority w:val="44"/>
    <w:semiHidden/>
    <w:rsid w:val="002E7AE9"/>
    <w:pPr>
      <w:ind w:left="600"/>
    </w:pPr>
  </w:style>
  <w:style w:type="paragraph" w:styleId="TOC5">
    <w:name w:val="toc 5"/>
    <w:basedOn w:val="TOC4"/>
    <w:next w:val="Normal"/>
    <w:uiPriority w:val="44"/>
    <w:semiHidden/>
    <w:rsid w:val="002E7AE9"/>
    <w:pPr>
      <w:ind w:left="800"/>
    </w:pPr>
  </w:style>
  <w:style w:type="paragraph" w:styleId="TOC6">
    <w:name w:val="toc 6"/>
    <w:basedOn w:val="TOC5"/>
    <w:next w:val="Normal"/>
    <w:uiPriority w:val="44"/>
    <w:semiHidden/>
    <w:rsid w:val="002E7AE9"/>
    <w:pPr>
      <w:ind w:left="1000"/>
    </w:pPr>
  </w:style>
  <w:style w:type="paragraph" w:styleId="TOC7">
    <w:name w:val="toc 7"/>
    <w:basedOn w:val="TOC6"/>
    <w:next w:val="Normal"/>
    <w:uiPriority w:val="44"/>
    <w:semiHidden/>
    <w:rsid w:val="002E7AE9"/>
    <w:pPr>
      <w:ind w:left="1200"/>
    </w:pPr>
  </w:style>
  <w:style w:type="paragraph" w:styleId="TOC8">
    <w:name w:val="toc 8"/>
    <w:basedOn w:val="TOC7"/>
    <w:next w:val="Normal"/>
    <w:uiPriority w:val="44"/>
    <w:semiHidden/>
    <w:rsid w:val="002E7AE9"/>
    <w:pPr>
      <w:ind w:left="1400"/>
    </w:pPr>
  </w:style>
  <w:style w:type="paragraph" w:styleId="TOC9">
    <w:name w:val="toc 9"/>
    <w:basedOn w:val="TOC8"/>
    <w:next w:val="Normal"/>
    <w:uiPriority w:val="44"/>
    <w:semiHidden/>
    <w:rsid w:val="002E7AE9"/>
    <w:pPr>
      <w:ind w:left="1600"/>
    </w:pPr>
  </w:style>
  <w:style w:type="character" w:customStyle="1" w:styleId="Heading5Char">
    <w:name w:val="Heading 5 Char"/>
    <w:link w:val="Heading5"/>
    <w:uiPriority w:val="40"/>
    <w:semiHidden/>
    <w:rsid w:val="002E7AE9"/>
    <w:rPr>
      <w:rFonts w:eastAsia="Times New Roman"/>
      <w:kern w:val="12"/>
      <w:lang w:eastAsia="en-US"/>
    </w:rPr>
  </w:style>
  <w:style w:type="character" w:customStyle="1" w:styleId="Heading6Char">
    <w:name w:val="Heading 6 Char"/>
    <w:link w:val="Heading6"/>
    <w:uiPriority w:val="40"/>
    <w:semiHidden/>
    <w:rsid w:val="002E7AE9"/>
    <w:rPr>
      <w:rFonts w:eastAsia="Times New Roman"/>
      <w:iCs/>
      <w:kern w:val="12"/>
      <w:lang w:eastAsia="en-US"/>
    </w:rPr>
  </w:style>
  <w:style w:type="character" w:customStyle="1" w:styleId="Heading7Char">
    <w:name w:val="Heading 7 Char"/>
    <w:link w:val="Heading7"/>
    <w:uiPriority w:val="40"/>
    <w:semiHidden/>
    <w:rsid w:val="002E7AE9"/>
    <w:rPr>
      <w:rFonts w:eastAsia="Times New Roman"/>
      <w:iCs/>
      <w:kern w:val="12"/>
      <w:lang w:eastAsia="en-US"/>
    </w:rPr>
  </w:style>
  <w:style w:type="character" w:customStyle="1" w:styleId="Heading8Char">
    <w:name w:val="Heading 8 Char"/>
    <w:link w:val="Heading8"/>
    <w:uiPriority w:val="40"/>
    <w:semiHidden/>
    <w:rsid w:val="002E7AE9"/>
    <w:rPr>
      <w:rFonts w:eastAsia="Times New Roman"/>
      <w:kern w:val="12"/>
      <w:lang w:eastAsia="en-US"/>
    </w:rPr>
  </w:style>
  <w:style w:type="character" w:customStyle="1" w:styleId="Heading9Char">
    <w:name w:val="Heading 9 Char"/>
    <w:link w:val="Heading9"/>
    <w:uiPriority w:val="40"/>
    <w:semiHidden/>
    <w:rsid w:val="002E7AE9"/>
    <w:rPr>
      <w:rFonts w:eastAsia="Times New Roman"/>
      <w:iCs/>
      <w:kern w:val="12"/>
      <w:sz w:val="18"/>
      <w:szCs w:val="18"/>
      <w:lang w:val="en-US" w:eastAsia="en-US"/>
    </w:rPr>
  </w:style>
  <w:style w:type="paragraph" w:styleId="NoSpacing">
    <w:name w:val="No Spacing"/>
    <w:basedOn w:val="Normal"/>
    <w:uiPriority w:val="1"/>
    <w:semiHidden/>
    <w:rsid w:val="0038051D"/>
  </w:style>
  <w:style w:type="paragraph" w:customStyle="1" w:styleId="zzLetterheadSpacer">
    <w:name w:val="zz_LetterheadSpacer"/>
    <w:basedOn w:val="zzHeaderFooter"/>
    <w:uiPriority w:val="99"/>
    <w:semiHidden/>
    <w:rsid w:val="00A200E2"/>
    <w:pPr>
      <w:framePr w:w="7088" w:h="2880" w:hRule="exact" w:wrap="notBeside" w:hAnchor="margin" w:yAlign="top" w:anchorLock="1"/>
    </w:pPr>
  </w:style>
  <w:style w:type="paragraph" w:customStyle="1" w:styleId="Seitenzahlfeld">
    <w:name w:val="Seitenzahlfeld"/>
    <w:basedOn w:val="Header"/>
    <w:uiPriority w:val="19"/>
    <w:semiHidden/>
    <w:rsid w:val="00791E21"/>
    <w:pPr>
      <w:framePr w:w="2552" w:wrap="around" w:hAnchor="margin" w:y="-479" w:anchorLock="1"/>
    </w:pPr>
  </w:style>
  <w:style w:type="paragraph" w:customStyle="1" w:styleId="Zwischenberschrift">
    <w:name w:val="Zwischenüberschrift"/>
    <w:basedOn w:val="zzHeadlines"/>
    <w:next w:val="Normal"/>
    <w:uiPriority w:val="5"/>
    <w:semiHidden/>
    <w:qFormat/>
    <w:rsid w:val="005E22AD"/>
    <w:pPr>
      <w:spacing w:before="300" w:line="276" w:lineRule="auto"/>
    </w:pPr>
    <w:rPr>
      <w:color w:val="004E9E"/>
      <w:sz w:val="18"/>
    </w:rPr>
  </w:style>
  <w:style w:type="paragraph" w:customStyle="1" w:styleId="Zusatz">
    <w:name w:val="Zusatz"/>
    <w:uiPriority w:val="15"/>
    <w:semiHidden/>
    <w:qFormat/>
    <w:rsid w:val="00F478E2"/>
    <w:pPr>
      <w:framePr w:w="1440" w:h="1440" w:hRule="exact" w:wrap="around" w:hAnchor="text" w:x="4480" w:y="874"/>
      <w:spacing w:line="288" w:lineRule="auto"/>
    </w:pPr>
    <w:rPr>
      <w:b/>
      <w:caps/>
      <w:color w:val="E3000F"/>
      <w:kern w:val="12"/>
      <w:sz w:val="40"/>
      <w:lang w:eastAsia="en-US"/>
    </w:rPr>
  </w:style>
  <w:style w:type="table" w:styleId="TableGrid">
    <w:name w:val="Table Grid"/>
    <w:basedOn w:val="TableNormal"/>
    <w:uiPriority w:val="59"/>
    <w:rsid w:val="00F73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QS">
    <w:name w:val="DQS"/>
    <w:basedOn w:val="Footer"/>
    <w:semiHidden/>
    <w:rsid w:val="001F38C3"/>
    <w:pPr>
      <w:tabs>
        <w:tab w:val="left" w:pos="469"/>
        <w:tab w:val="center" w:pos="4536"/>
        <w:tab w:val="right" w:pos="9072"/>
      </w:tabs>
      <w:spacing w:line="120" w:lineRule="exact"/>
    </w:pPr>
    <w:rPr>
      <w:sz w:val="10"/>
    </w:rPr>
  </w:style>
  <w:style w:type="paragraph" w:customStyle="1" w:styleId="Tabellenkopf">
    <w:name w:val="Tabellenkopf"/>
    <w:basedOn w:val="Zwischenberschrift"/>
    <w:uiPriority w:val="6"/>
    <w:qFormat/>
    <w:rsid w:val="00653B6A"/>
    <w:pPr>
      <w:tabs>
        <w:tab w:val="left" w:pos="1304"/>
      </w:tabs>
      <w:spacing w:before="0" w:line="240" w:lineRule="exact"/>
    </w:pPr>
  </w:style>
  <w:style w:type="paragraph" w:customStyle="1" w:styleId="TabelleDatenzelle">
    <w:name w:val="Tabelle Datenzelle"/>
    <w:basedOn w:val="Tabellenkopf"/>
    <w:uiPriority w:val="7"/>
    <w:qFormat/>
    <w:rsid w:val="00653B6A"/>
    <w:rPr>
      <w:b w:val="0"/>
      <w:color w:val="auto"/>
      <w:lang w:val="en-US"/>
    </w:rPr>
  </w:style>
  <w:style w:type="paragraph" w:customStyle="1" w:styleId="Tabellentitel">
    <w:name w:val="Tabellentitel"/>
    <w:basedOn w:val="Zwischenberschrift"/>
    <w:uiPriority w:val="5"/>
    <w:qFormat/>
    <w:rsid w:val="005D27BF"/>
    <w:pPr>
      <w:spacing w:after="120"/>
    </w:pPr>
    <w:rPr>
      <w:sz w:val="24"/>
    </w:rPr>
  </w:style>
  <w:style w:type="table" w:customStyle="1" w:styleId="FuchsTabelle">
    <w:name w:val="Fuchs_Tabelle"/>
    <w:basedOn w:val="TableNormal"/>
    <w:uiPriority w:val="99"/>
    <w:rsid w:val="003E38A9"/>
    <w:pPr>
      <w:spacing w:line="260" w:lineRule="exact"/>
    </w:pPr>
    <w:rPr>
      <w:sz w:val="18"/>
    </w:rPr>
    <w:tblPr>
      <w:tblInd w:w="142" w:type="dxa"/>
      <w:tblBorders>
        <w:top w:val="single" w:sz="36" w:space="0" w:color="004E9E"/>
        <w:bottom w:val="single" w:sz="4" w:space="0" w:color="004E9E"/>
        <w:insideH w:val="single" w:sz="4" w:space="0" w:color="004E9E"/>
        <w:insideV w:val="single" w:sz="36" w:space="0" w:color="FFFFFF"/>
      </w:tblBorders>
      <w:tblCellMar>
        <w:top w:w="113" w:type="dxa"/>
        <w:bottom w:w="113" w:type="dxa"/>
      </w:tblCellMar>
    </w:tblPr>
    <w:trPr>
      <w:tblHeader/>
    </w:trPr>
  </w:style>
  <w:style w:type="paragraph" w:customStyle="1" w:styleId="Datumsangaben">
    <w:name w:val="Datumsangaben"/>
    <w:basedOn w:val="AISInformation"/>
    <w:semiHidden/>
    <w:rsid w:val="00E06F62"/>
    <w:pPr>
      <w:framePr w:wrap="around"/>
    </w:pPr>
    <w:rPr>
      <w:sz w:val="18"/>
    </w:rPr>
  </w:style>
  <w:style w:type="paragraph" w:customStyle="1" w:styleId="Geschftsangaben">
    <w:name w:val="Geschäftsangaben"/>
    <w:basedOn w:val="zzHeaderFooter"/>
    <w:uiPriority w:val="19"/>
    <w:semiHidden/>
    <w:rsid w:val="00F478E2"/>
    <w:pPr>
      <w:framePr w:w="2552" w:wrap="around" w:hAnchor="page" w:x="9073" w:y="2881" w:anchorLock="1"/>
    </w:pPr>
  </w:style>
  <w:style w:type="paragraph" w:customStyle="1" w:styleId="TitelZusatz">
    <w:name w:val="Titel Zusatz"/>
    <w:basedOn w:val="Title"/>
    <w:uiPriority w:val="12"/>
    <w:qFormat/>
    <w:rsid w:val="005D27BF"/>
    <w:pPr>
      <w:framePr w:wrap="around"/>
    </w:pPr>
    <w:rPr>
      <w:caps w:val="0"/>
    </w:rPr>
  </w:style>
  <w:style w:type="paragraph" w:customStyle="1" w:styleId="Inhalt">
    <w:name w:val="Inhalt"/>
    <w:uiPriority w:val="19"/>
    <w:qFormat/>
    <w:rsid w:val="00EE112B"/>
    <w:pPr>
      <w:spacing w:before="220" w:after="170" w:line="288" w:lineRule="auto"/>
    </w:pPr>
    <w:rPr>
      <w:b/>
      <w:color w:val="004E9E"/>
      <w:kern w:val="12"/>
      <w:sz w:val="24"/>
      <w:lang w:eastAsia="en-US"/>
    </w:rPr>
  </w:style>
  <w:style w:type="paragraph" w:customStyle="1" w:styleId="Text">
    <w:name w:val="Text"/>
    <w:basedOn w:val="Normal"/>
    <w:link w:val="TextZchn"/>
    <w:qFormat/>
    <w:rsid w:val="00653B6A"/>
    <w:pPr>
      <w:spacing w:after="120"/>
    </w:pPr>
  </w:style>
  <w:style w:type="character" w:customStyle="1" w:styleId="TextZchn">
    <w:name w:val="Text Zchn"/>
    <w:link w:val="Text"/>
    <w:rsid w:val="00653B6A"/>
    <w:rPr>
      <w:kern w:val="12"/>
      <w:sz w:val="18"/>
      <w:szCs w:val="18"/>
      <w:lang w:val="en-US" w:eastAsia="en-US"/>
    </w:rPr>
  </w:style>
  <w:style w:type="character" w:customStyle="1" w:styleId="zzHeadlinesZchn">
    <w:name w:val="zz_Headlines Zchn"/>
    <w:link w:val="zzHeadlines"/>
    <w:uiPriority w:val="99"/>
    <w:semiHidden/>
    <w:rsid w:val="00AF1135"/>
    <w:rPr>
      <w:b/>
      <w:kern w:val="12"/>
      <w:lang w:eastAsia="en-US"/>
    </w:rPr>
  </w:style>
  <w:style w:type="character" w:customStyle="1" w:styleId="Heading2Char">
    <w:name w:val="Heading 2 Char"/>
    <w:link w:val="Heading2"/>
    <w:uiPriority w:val="3"/>
    <w:rsid w:val="00AF1135"/>
    <w:rPr>
      <w:b/>
      <w:color w:val="004E9E"/>
      <w:kern w:val="12"/>
      <w:sz w:val="18"/>
      <w:lang w:eastAsia="en-US"/>
    </w:rPr>
  </w:style>
  <w:style w:type="paragraph" w:customStyle="1" w:styleId="Tablecopy">
    <w:name w:val="Table copy"/>
    <w:basedOn w:val="Normal"/>
    <w:rsid w:val="00517639"/>
    <w:pPr>
      <w:tabs>
        <w:tab w:val="clear" w:pos="284"/>
        <w:tab w:val="clear" w:pos="567"/>
      </w:tabs>
      <w:spacing w:line="240" w:lineRule="auto"/>
    </w:pPr>
    <w:rPr>
      <w:rFonts w:eastAsia="Times New Roman"/>
      <w:kern w:val="0"/>
      <w:szCs w:val="22"/>
      <w:lang w:val="en-GB"/>
    </w:rPr>
  </w:style>
  <w:style w:type="paragraph" w:styleId="Revision">
    <w:name w:val="Revision"/>
    <w:hidden/>
    <w:uiPriority w:val="99"/>
    <w:semiHidden/>
    <w:rsid w:val="00BA63F6"/>
    <w:rPr>
      <w:kern w:val="12"/>
      <w:sz w:val="18"/>
      <w:szCs w:val="18"/>
      <w:lang w:val="en-US" w:eastAsia="en-US"/>
    </w:rPr>
  </w:style>
  <w:style w:type="paragraph" w:customStyle="1" w:styleId="Default">
    <w:name w:val="Default"/>
    <w:rsid w:val="00F06CD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4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dem\AppData\Local\Microsoft\Windows\INetCache\Content.Outlook\49MXN90A\Wordtemplate_QPI%20(008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D3A2-1725-4C2D-98B8-CC07898EE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Wordtemplate_QPI (008)</Template>
  <TotalTime>34</TotalTime>
  <Pages>5</Pages>
  <Words>630</Words>
  <Characters>3591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FUCHS Petrolub SE</Company>
  <LinksUpToDate>false</LinksUpToDate>
  <CharactersWithSpaces>4213</CharactersWithSpaces>
  <SharedDoc>false</SharedDoc>
  <HLinks>
    <vt:vector size="54" baseType="variant">
      <vt:variant>
        <vt:i4>6881383</vt:i4>
      </vt:variant>
      <vt:variant>
        <vt:i4>51</vt:i4>
      </vt:variant>
      <vt:variant>
        <vt:i4>0</vt:i4>
      </vt:variant>
      <vt:variant>
        <vt:i4>5</vt:i4>
      </vt:variant>
      <vt:variant>
        <vt:lpwstr>https://my.fuchs.com/technology/group-quality-management/quality-certificates/</vt:lpwstr>
      </vt:variant>
      <vt:variant>
        <vt:lpwstr/>
      </vt:variant>
      <vt:variant>
        <vt:i4>1245236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_Toc474754109</vt:lpwstr>
      </vt:variant>
      <vt:variant>
        <vt:i4>1245236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_Toc474754108</vt:lpwstr>
      </vt:variant>
      <vt:variant>
        <vt:i4>1245236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_Toc474754107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_Toc474754106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_Toc474754105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_Toc474754104</vt:lpwstr>
      </vt:variant>
      <vt:variant>
        <vt:i4>1245236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_Toc474754103</vt:lpwstr>
      </vt:variant>
      <vt:variant>
        <vt:i4>1245236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_Toc474754102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Monde Mekute</dc:creator>
  <cp:lastModifiedBy>Esther</cp:lastModifiedBy>
  <cp:revision>13</cp:revision>
  <cp:lastPrinted>2022-06-07T05:15:00Z</cp:lastPrinted>
  <dcterms:created xsi:type="dcterms:W3CDTF">2022-11-22T08:55:00Z</dcterms:created>
  <dcterms:modified xsi:type="dcterms:W3CDTF">2022-11-22T09:35:00Z</dcterms:modified>
</cp:coreProperties>
</file>